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489BE" w14:textId="77777777" w:rsidR="006A2C08" w:rsidRPr="00ED5F4C" w:rsidRDefault="006A2C08" w:rsidP="006A2C08">
      <w:pPr>
        <w:autoSpaceDE w:val="0"/>
        <w:autoSpaceDN w:val="0"/>
        <w:adjustRightInd w:val="0"/>
        <w:spacing w:after="0" w:line="240" w:lineRule="auto"/>
        <w:ind w:left="8222"/>
        <w:jc w:val="center"/>
        <w:rPr>
          <w:rFonts w:ascii="Times New Roman" w:hAnsi="Times New Roman"/>
          <w:b/>
          <w:bCs/>
          <w:i/>
          <w:iCs/>
          <w:color w:val="000000"/>
          <w:sz w:val="18"/>
          <w:szCs w:val="18"/>
          <w:u w:val="single"/>
          <w:lang w:val="ro-RO"/>
        </w:rPr>
      </w:pPr>
      <w:r w:rsidRPr="00ED5F4C">
        <w:rPr>
          <w:rFonts w:ascii="Times New Roman" w:hAnsi="Times New Roman"/>
          <w:b/>
          <w:bCs/>
          <w:i/>
          <w:iCs/>
          <w:color w:val="000000"/>
          <w:sz w:val="18"/>
          <w:szCs w:val="18"/>
          <w:u w:val="single"/>
          <w:lang w:val="ro-RO"/>
        </w:rPr>
        <w:t xml:space="preserve">ANEXA Nr. </w:t>
      </w:r>
      <w:r w:rsidR="00ED5F4C" w:rsidRPr="00ED5F4C">
        <w:rPr>
          <w:rFonts w:ascii="Times New Roman" w:hAnsi="Times New Roman"/>
          <w:b/>
          <w:bCs/>
          <w:i/>
          <w:iCs/>
          <w:color w:val="000000"/>
          <w:sz w:val="18"/>
          <w:szCs w:val="18"/>
          <w:u w:val="single"/>
          <w:lang w:val="ro-RO"/>
        </w:rPr>
        <w:t>4</w:t>
      </w:r>
    </w:p>
    <w:p w14:paraId="06553730" w14:textId="77777777" w:rsidR="006A2C08" w:rsidRPr="006A2C08" w:rsidRDefault="006A2C08" w:rsidP="006A2C08">
      <w:pPr>
        <w:autoSpaceDE w:val="0"/>
        <w:autoSpaceDN w:val="0"/>
        <w:adjustRightInd w:val="0"/>
        <w:spacing w:after="0" w:line="240" w:lineRule="auto"/>
        <w:ind w:left="8222"/>
        <w:jc w:val="center"/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b/>
          <w:bCs/>
          <w:i/>
          <w:iCs/>
          <w:color w:val="000000"/>
          <w:sz w:val="18"/>
          <w:szCs w:val="18"/>
          <w:u w:val="single"/>
          <w:lang w:val="ro-RO"/>
        </w:rPr>
        <w:t>la regulament</w:t>
      </w:r>
    </w:p>
    <w:p w14:paraId="0E32EBE8" w14:textId="77777777" w:rsidR="00ED5F4C" w:rsidRPr="00ED5F4C" w:rsidRDefault="00ED5F4C" w:rsidP="00ED5F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</w:pPr>
      <w:r w:rsidRPr="00ED5F4C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>CONTRACT</w:t>
      </w:r>
    </w:p>
    <w:p w14:paraId="5290D0FD" w14:textId="77777777" w:rsidR="004F170A" w:rsidRPr="004F170A" w:rsidRDefault="00ED5F4C" w:rsidP="00ED5F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</w:pPr>
      <w:r w:rsidRPr="00ED5F4C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 xml:space="preserve">de racordare la sistemul de </w:t>
      </w:r>
      <w:proofErr w:type="spellStart"/>
      <w:r w:rsidRPr="00ED5F4C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>distribuţie</w:t>
      </w:r>
      <w:proofErr w:type="spellEnd"/>
      <w:r w:rsidRPr="00ED5F4C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 xml:space="preserve"> a gazelor naturale</w:t>
      </w:r>
    </w:p>
    <w:p w14:paraId="18AE4C1C" w14:textId="77777777" w:rsidR="006A2C08" w:rsidRPr="004F170A" w:rsidRDefault="00C900CD" w:rsidP="00C900CD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ro-RO"/>
        </w:rPr>
      </w:pPr>
      <w:r w:rsidRPr="003406B6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ro-RO"/>
        </w:rPr>
        <w:t>Nr ……………/……-……-20</w:t>
      </w:r>
      <w:r w:rsidRPr="00C900CD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ro-RO"/>
        </w:rPr>
        <w:t>……</w:t>
      </w:r>
    </w:p>
    <w:p w14:paraId="71AA8B9C" w14:textId="77777777" w:rsidR="006A2C08" w:rsidRDefault="006A2C08" w:rsidP="006A2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</w:pPr>
    </w:p>
    <w:p w14:paraId="36BADDC7" w14:textId="77777777" w:rsidR="00ED5F4C" w:rsidRPr="00ED5F4C" w:rsidRDefault="00ED5F4C" w:rsidP="00ED5F4C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</w:pPr>
      <w:proofErr w:type="spellStart"/>
      <w:r w:rsidRPr="00ED5F4C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Părţile</w:t>
      </w:r>
      <w:proofErr w:type="spellEnd"/>
      <w:r w:rsidRPr="00ED5F4C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 xml:space="preserve"> contractante </w:t>
      </w:r>
    </w:p>
    <w:p w14:paraId="39DAE9BE" w14:textId="77777777" w:rsidR="00ED5F4C" w:rsidRPr="00ED5F4C" w:rsidRDefault="00ED5F4C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35F3A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ab/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Operatorul sistemului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SC CORDUN GAZ SA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cu sediul social în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loc. Cordun, str. Vasile Alecsandri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nr. 104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com</w:t>
      </w:r>
      <w:proofErr w:type="spellEnd"/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 xml:space="preserve">. Cordun, jud. </w:t>
      </w:r>
      <w:proofErr w:type="spellStart"/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Nemaț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înregistrat la Oficiul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Naţional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al Registrului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Comerţului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cu nr. 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J27/275/2002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 cod unic de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înregistrare 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RO14674746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cont bancar nr. </w:t>
      </w:r>
      <w:r w:rsidR="00773345" w:rsidRPr="00773345">
        <w:rPr>
          <w:rFonts w:ascii="Times New Roman" w:hAnsi="Times New Roman"/>
          <w:color w:val="000000"/>
          <w:sz w:val="20"/>
          <w:szCs w:val="20"/>
          <w:lang w:val="ro-RO"/>
        </w:rPr>
        <w:t>RO46 RNCB 0198 0033 2320 0001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 deschis la Banca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 xml:space="preserve"> BCR Roman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titular al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Licenţei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nr. 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1849/10-10-2013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operare a sistemului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naturale, reprezentat legal în vederea semnării</w:t>
      </w:r>
      <w:r w:rsidR="001B4B89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prezentului contract prin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 xml:space="preserve"> ing. TIMOFTE Vasile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 în calitate de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 xml:space="preserve"> DIRECTOR GENERAL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denumit în continuare </w:t>
      </w:r>
      <w:r w:rsidRPr="00773345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OSD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</w:t>
      </w:r>
    </w:p>
    <w:p w14:paraId="1E45FEAF" w14:textId="77777777" w:rsidR="00ED5F4C" w:rsidRPr="00ED5F4C" w:rsidRDefault="00ED5F4C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</w:p>
    <w:p w14:paraId="7E483F2F" w14:textId="77777777" w:rsidR="00ED5F4C" w:rsidRPr="00ED5F4C" w:rsidRDefault="00ED5F4C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1B4B89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B.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ab/>
      </w:r>
      <w:r w:rsidR="00AC70D3"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☒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Domnul/Doamna </w:t>
      </w:r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{</w:t>
      </w:r>
      <w:proofErr w:type="spellStart"/>
      <w:proofErr w:type="gramStart"/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C.Nume</w:t>
      </w:r>
      <w:proofErr w:type="spellEnd"/>
      <w:proofErr w:type="gramEnd"/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}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identificat(ă) prin 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B.I./C.I.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seria </w:t>
      </w:r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{PB.1.C.RegCom}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nr. </w:t>
      </w:r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{PB.2.C.RegCom}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eliberat/eliberată la data de 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……-……-20……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cod numeric personal </w:t>
      </w:r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{</w:t>
      </w:r>
      <w:proofErr w:type="spellStart"/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C.CodFiscal</w:t>
      </w:r>
      <w:proofErr w:type="spellEnd"/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}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domiciliat(ă) în </w:t>
      </w:r>
      <w:r w:rsidR="00773345" w:rsidRPr="006A2C08">
        <w:rPr>
          <w:rFonts w:ascii="Times New Roman" w:hAnsi="Times New Roman"/>
          <w:color w:val="000000"/>
          <w:sz w:val="20"/>
          <w:szCs w:val="20"/>
          <w:lang w:val="ro-RO"/>
        </w:rPr>
        <w:t>localitatea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{</w:t>
      </w:r>
      <w:proofErr w:type="spellStart"/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SL.Localitate</w:t>
      </w:r>
      <w:proofErr w:type="spellEnd"/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}</w:t>
      </w:r>
      <w:r w:rsidR="00773345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str. </w:t>
      </w:r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{</w:t>
      </w:r>
      <w:proofErr w:type="spellStart"/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SL.Strada</w:t>
      </w:r>
      <w:proofErr w:type="spellEnd"/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}</w:t>
      </w:r>
      <w:r w:rsid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,</w:t>
      </w:r>
      <w:r w:rsidR="00773345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 nr. </w:t>
      </w:r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{</w:t>
      </w:r>
      <w:proofErr w:type="spellStart"/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SL.Numar</w:t>
      </w:r>
      <w:proofErr w:type="spellEnd"/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}</w:t>
      </w:r>
      <w:r w:rsidR="00773345" w:rsidRPr="006A2C08">
        <w:rPr>
          <w:rFonts w:ascii="Times New Roman" w:hAnsi="Times New Roman"/>
          <w:color w:val="000000"/>
          <w:sz w:val="20"/>
          <w:szCs w:val="20"/>
          <w:lang w:val="ro-RO"/>
        </w:rPr>
        <w:t>, bl.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</w:t>
      </w:r>
      <w:r w:rsidR="00773345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sc. 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="00773345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et. 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="00773345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ap. 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="00773345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="00773345" w:rsidRPr="006A2C08">
        <w:rPr>
          <w:rFonts w:ascii="Times New Roman" w:hAnsi="Times New Roman"/>
          <w:color w:val="000000"/>
          <w:sz w:val="20"/>
          <w:szCs w:val="20"/>
          <w:lang w:val="ro-RO"/>
        </w:rPr>
        <w:t>judeţul</w:t>
      </w:r>
      <w:proofErr w:type="spellEnd"/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{</w:t>
      </w:r>
      <w:proofErr w:type="spellStart"/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SL.Judet</w:t>
      </w:r>
      <w:proofErr w:type="spellEnd"/>
      <w:r w:rsidR="00AC70D3" w:rsidRPr="00AC70D3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}</w:t>
      </w:r>
      <w:r w:rsidR="00773345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codul </w:t>
      </w:r>
      <w:proofErr w:type="spellStart"/>
      <w:r w:rsidR="00773345" w:rsidRPr="006A2C08">
        <w:rPr>
          <w:rFonts w:ascii="Times New Roman" w:hAnsi="Times New Roman"/>
          <w:color w:val="000000"/>
          <w:sz w:val="20"/>
          <w:szCs w:val="20"/>
          <w:lang w:val="ro-RO"/>
        </w:rPr>
        <w:t>poştal</w:t>
      </w:r>
      <w:proofErr w:type="spellEnd"/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r w:rsidR="00773345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telefon. </w:t>
      </w:r>
      <w:r w:rsidR="00CE2618" w:rsidRPr="00CE2618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{</w:t>
      </w:r>
      <w:proofErr w:type="spellStart"/>
      <w:r w:rsidR="00CE2618" w:rsidRPr="00CE2618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C.Telefon</w:t>
      </w:r>
      <w:proofErr w:type="spellEnd"/>
      <w:r w:rsidR="00CE2618" w:rsidRPr="00CE2618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}</w:t>
      </w:r>
      <w:r w:rsidR="00773345" w:rsidRPr="006A2C08">
        <w:rPr>
          <w:rFonts w:ascii="Times New Roman" w:hAnsi="Times New Roman"/>
          <w:color w:val="000000"/>
          <w:sz w:val="20"/>
          <w:szCs w:val="20"/>
          <w:lang w:val="ro-RO"/>
        </w:rPr>
        <w:t>,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cont bancar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nr.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……………………</w:t>
      </w:r>
      <w:r w:rsidR="00773345">
        <w:rPr>
          <w:rFonts w:ascii="Times New Roman" w:hAnsi="Times New Roman"/>
          <w:color w:val="000000"/>
          <w:sz w:val="20"/>
          <w:szCs w:val="20"/>
          <w:lang w:val="ro-RO"/>
        </w:rPr>
        <w:t>…………………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deschis la Banca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., </w:t>
      </w:r>
      <w:r w:rsidRPr="00635F3A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persoană fizică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denumit în continuare </w:t>
      </w:r>
      <w:r w:rsidRPr="00635F3A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solicitant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</w:t>
      </w:r>
    </w:p>
    <w:p w14:paraId="34ACF672" w14:textId="77777777" w:rsidR="00ED5F4C" w:rsidRPr="00ED5F4C" w:rsidRDefault="00ED5F4C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sau</w:t>
      </w:r>
    </w:p>
    <w:p w14:paraId="6A773D5E" w14:textId="77777777" w:rsidR="00ED5F4C" w:rsidRPr="00ED5F4C" w:rsidRDefault="005450B0" w:rsidP="00635F3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Asociaţia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locatari/proprietari din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înregistrată la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cu nr.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, cod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fiscal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cod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poştal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telefon.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>,</w:t>
      </w:r>
      <w:r w:rsidR="00635F3A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cont bancar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635F3A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nr.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…………………………………………………………</w:t>
      </w:r>
      <w:r w:rsidR="00635F3A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deschis la Banca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………………………………………………</w:t>
      </w:r>
      <w:r w:rsidR="00635F3A" w:rsidRPr="00ED5F4C">
        <w:rPr>
          <w:rFonts w:ascii="Times New Roman" w:hAnsi="Times New Roman"/>
          <w:color w:val="000000"/>
          <w:sz w:val="20"/>
          <w:szCs w:val="20"/>
          <w:lang w:val="ro-RO"/>
        </w:rPr>
        <w:t>.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reprezentată legal prin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în calitate de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, denumită în continuare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ED5F4C" w:rsidRPr="00635F3A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solicitant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,</w:t>
      </w:r>
    </w:p>
    <w:p w14:paraId="7B7A23B3" w14:textId="77777777" w:rsidR="00ED5F4C" w:rsidRPr="00ED5F4C" w:rsidRDefault="00ED5F4C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sau</w:t>
      </w:r>
    </w:p>
    <w:p w14:paraId="17B88117" w14:textId="77777777" w:rsidR="00ED5F4C" w:rsidRPr="00ED5F4C" w:rsidRDefault="005450B0" w:rsidP="005450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Societatea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cu sediul în 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>localitatea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……………………………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str.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 nr.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>, bl.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sc.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et.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ap.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>judeţul</w:t>
      </w:r>
      <w:proofErr w:type="spellEnd"/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……………………………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codul </w:t>
      </w:r>
      <w:proofErr w:type="spellStart"/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>poştal</w:t>
      </w:r>
      <w:proofErr w:type="spellEnd"/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înregistrată la Oficiul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Naţional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al Registrului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Comerţului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cu nr.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,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cod unic de înregistrare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telefon.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>,</w:t>
      </w:r>
      <w:r w:rsidR="00635F3A" w:rsidRPr="00635F3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fax</w:t>
      </w:r>
      <w:r w:rsidR="00635F3A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. </w:t>
      </w:r>
      <w:r w:rsidR="00635F3A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cont bancar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nr.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deschis la Banca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reprezentată legal prin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în calitate de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r w:rsidR="00ED5F4C" w:rsidRPr="005450B0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persoană</w:t>
      </w:r>
      <w:r w:rsidRPr="005450B0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 xml:space="preserve"> </w:t>
      </w:r>
      <w:r w:rsidR="00ED5F4C" w:rsidRPr="005450B0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juridică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denumită în continuare </w:t>
      </w:r>
      <w:r w:rsidR="00ED5F4C" w:rsidRPr="005450B0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solicitant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,</w:t>
      </w:r>
    </w:p>
    <w:p w14:paraId="1C3D1AF6" w14:textId="77777777" w:rsidR="00ED5F4C" w:rsidRPr="00ED5F4C" w:rsidRDefault="00ED5F4C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sau</w:t>
      </w:r>
    </w:p>
    <w:p w14:paraId="6F400D68" w14:textId="77777777" w:rsidR="00ED5F4C" w:rsidRPr="00ED5F4C" w:rsidRDefault="005450B0" w:rsidP="005450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Unitatea administrativ - teritorială (municipiul/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oraşul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/comuna)/Asocierea de dezvoltare intercomunitară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………… ………………………………………………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cu sediul în 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localitatea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……………………………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str.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 nr.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, bl.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sc.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et.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ap.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judeţul</w:t>
      </w:r>
      <w:proofErr w:type="spellEnd"/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……………………………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codul </w:t>
      </w:r>
      <w:proofErr w:type="spellStart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poştal</w:t>
      </w:r>
      <w:proofErr w:type="spellEnd"/>
      <w:r>
        <w:rPr>
          <w:rFonts w:ascii="Times New Roman" w:hAnsi="Times New Roman"/>
          <w:color w:val="000000"/>
          <w:sz w:val="20"/>
          <w:szCs w:val="20"/>
          <w:lang w:val="ro-RO"/>
        </w:rPr>
        <w:t>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înregistrată la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cu nr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. 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, cod unic de înregistrare/cod de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identificare fiscală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telefon.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,</w:t>
      </w:r>
      <w:r w:rsidRPr="00635F3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fax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 cont bancar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nr.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deschis la Banca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reprezentată legal prin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în calitate de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r w:rsidR="00ED5F4C" w:rsidRPr="005450B0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persoană juridică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,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denumită în continuare </w:t>
      </w:r>
      <w:r w:rsidR="00ED5F4C" w:rsidRPr="005450B0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solicitant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,</w:t>
      </w:r>
    </w:p>
    <w:p w14:paraId="074F37E9" w14:textId="77777777" w:rsidR="00ED5F4C" w:rsidRPr="00ED5F4C" w:rsidRDefault="00ED5F4C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sau</w:t>
      </w:r>
    </w:p>
    <w:p w14:paraId="05209321" w14:textId="77777777" w:rsidR="00ED5F4C" w:rsidRPr="00ED5F4C" w:rsidRDefault="005450B0" w:rsidP="0088649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Grupul de persoane fizice sau juridice din </w:t>
      </w:r>
      <w:r w:rsidR="00886496" w:rsidRPr="006A2C08">
        <w:rPr>
          <w:rFonts w:ascii="Times New Roman" w:hAnsi="Times New Roman"/>
          <w:color w:val="000000"/>
          <w:sz w:val="20"/>
          <w:szCs w:val="20"/>
          <w:lang w:val="ro-RO"/>
        </w:rPr>
        <w:t>localitatea</w:t>
      </w:r>
      <w:r w:rsidR="00886496"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…………………………………………………… </w:t>
      </w:r>
      <w:proofErr w:type="spellStart"/>
      <w:r w:rsidR="00886496" w:rsidRPr="006A2C08">
        <w:rPr>
          <w:rFonts w:ascii="Times New Roman" w:hAnsi="Times New Roman"/>
          <w:color w:val="000000"/>
          <w:sz w:val="20"/>
          <w:szCs w:val="20"/>
          <w:lang w:val="ro-RO"/>
        </w:rPr>
        <w:t>aparţinătoare</w:t>
      </w:r>
      <w:proofErr w:type="spellEnd"/>
      <w:r w:rsidR="00886496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886496" w:rsidRPr="006A2C08">
        <w:rPr>
          <w:rFonts w:ascii="Times New Roman" w:hAnsi="Times New Roman"/>
          <w:color w:val="000000"/>
          <w:sz w:val="20"/>
          <w:szCs w:val="20"/>
          <w:lang w:val="ro-RO"/>
        </w:rPr>
        <w:t>comunei/</w:t>
      </w:r>
      <w:proofErr w:type="spellStart"/>
      <w:r w:rsidR="00886496" w:rsidRPr="006A2C08">
        <w:rPr>
          <w:rFonts w:ascii="Times New Roman" w:hAnsi="Times New Roman"/>
          <w:color w:val="000000"/>
          <w:sz w:val="20"/>
          <w:szCs w:val="20"/>
          <w:lang w:val="ro-RO"/>
        </w:rPr>
        <w:t>oraşului</w:t>
      </w:r>
      <w:proofErr w:type="spellEnd"/>
      <w:r w:rsidR="00886496" w:rsidRPr="006A2C08">
        <w:rPr>
          <w:rFonts w:ascii="Times New Roman" w:hAnsi="Times New Roman"/>
          <w:color w:val="000000"/>
          <w:sz w:val="20"/>
          <w:szCs w:val="20"/>
          <w:lang w:val="ro-RO"/>
        </w:rPr>
        <w:t>/municipiului</w:t>
      </w:r>
      <w:r w:rsidR="00886496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886496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886496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………………………………………………………</w:t>
      </w:r>
      <w:r w:rsidR="00886496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="00886496" w:rsidRPr="006A2C08">
        <w:rPr>
          <w:rFonts w:ascii="Times New Roman" w:hAnsi="Times New Roman"/>
          <w:color w:val="000000"/>
          <w:sz w:val="20"/>
          <w:szCs w:val="20"/>
          <w:lang w:val="ro-RO"/>
        </w:rPr>
        <w:t>judeţul</w:t>
      </w:r>
      <w:proofErr w:type="spellEnd"/>
      <w:r w:rsidR="00886496">
        <w:rPr>
          <w:rFonts w:ascii="Times New Roman" w:hAnsi="Times New Roman"/>
          <w:color w:val="000000"/>
          <w:sz w:val="20"/>
          <w:szCs w:val="20"/>
          <w:lang w:val="ro-RO"/>
        </w:rPr>
        <w:t xml:space="preserve"> NEAMȚ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reprezentat prin mandat </w:t>
      </w:r>
      <w:r w:rsidR="00886496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……………………………………………</w:t>
      </w:r>
      <w:r w:rsidR="00886496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în calitate de </w:t>
      </w:r>
      <w:r w:rsidR="00886496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……………………………………,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e-mail</w:t>
      </w:r>
      <w:r w:rsidR="00886496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886496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</w:t>
      </w:r>
      <w:r w:rsidR="00886496" w:rsidRPr="006A2C08">
        <w:rPr>
          <w:rFonts w:ascii="Times New Roman" w:hAnsi="Times New Roman"/>
          <w:color w:val="000000"/>
          <w:sz w:val="20"/>
          <w:szCs w:val="20"/>
          <w:lang w:val="ro-RO"/>
        </w:rPr>
        <w:t>,</w:t>
      </w:r>
      <w:r w:rsidR="00886496" w:rsidRPr="00635F3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886496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telefon </w:t>
      </w:r>
      <w:r w:rsidR="00886496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</w:t>
      </w:r>
      <w:r w:rsidR="00886496" w:rsidRPr="00ED5F4C">
        <w:rPr>
          <w:rFonts w:ascii="Times New Roman" w:hAnsi="Times New Roman"/>
          <w:color w:val="000000"/>
          <w:sz w:val="20"/>
          <w:szCs w:val="20"/>
          <w:lang w:val="ro-RO"/>
        </w:rPr>
        <w:t>,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etc., denumit în continuare </w:t>
      </w:r>
      <w:r w:rsidR="00ED5F4C" w:rsidRPr="00886496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solicitant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,</w:t>
      </w:r>
    </w:p>
    <w:p w14:paraId="4DB91647" w14:textId="77777777" w:rsidR="00ED5F4C" w:rsidRPr="00886496" w:rsidRDefault="00ED5F4C" w:rsidP="0088649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</w:pPr>
      <w:r w:rsidRPr="00886496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au convenit încheierea prezentului contract.</w:t>
      </w:r>
    </w:p>
    <w:p w14:paraId="509891F6" w14:textId="77777777" w:rsidR="00BB4DE1" w:rsidRDefault="00BB4DE1" w:rsidP="00397462">
      <w:pPr>
        <w:spacing w:after="0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</w:p>
    <w:p w14:paraId="082460FD" w14:textId="77777777" w:rsidR="00ED5F4C" w:rsidRPr="00397462" w:rsidRDefault="00BB4DE1" w:rsidP="00397462">
      <w:pPr>
        <w:spacing w:after="0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>
        <w:rPr>
          <w:rFonts w:ascii="Times New Roman" w:hAnsi="Times New Roman"/>
          <w:b/>
          <w:bCs/>
          <w:color w:val="000000"/>
          <w:szCs w:val="20"/>
          <w:lang w:val="ro-RO"/>
        </w:rPr>
        <w:br w:type="page"/>
      </w:r>
      <w:r w:rsidR="00ED5F4C" w:rsidRPr="00397462">
        <w:rPr>
          <w:rFonts w:ascii="Times New Roman" w:hAnsi="Times New Roman"/>
          <w:b/>
          <w:bCs/>
          <w:color w:val="000000"/>
          <w:szCs w:val="20"/>
          <w:lang w:val="ro-RO"/>
        </w:rPr>
        <w:lastRenderedPageBreak/>
        <w:t>CAPITOLUL I</w:t>
      </w:r>
    </w:p>
    <w:p w14:paraId="76A97C7C" w14:textId="77777777" w:rsidR="00ED5F4C" w:rsidRPr="00397462" w:rsidRDefault="00ED5F4C" w:rsidP="003974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Obiectul contractului</w:t>
      </w:r>
    </w:p>
    <w:p w14:paraId="5F199230" w14:textId="77777777" w:rsidR="00C4612D" w:rsidRDefault="00C4612D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</w:pPr>
    </w:p>
    <w:p w14:paraId="730A2010" w14:textId="77777777" w:rsidR="00ED5F4C" w:rsidRPr="00ED5F4C" w:rsidRDefault="00ED5F4C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1.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(1) Obiectul contractului îl constituie racordarea la sistemul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 (SD)</w:t>
      </w:r>
      <w:r w:rsidR="00886496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în vederea:</w:t>
      </w:r>
    </w:p>
    <w:p w14:paraId="667D03D7" w14:textId="77777777" w:rsidR="00ED5F4C" w:rsidRPr="00ED5F4C" w:rsidRDefault="00886496" w:rsidP="00C924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înfiinţării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unui sistem nou de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 în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localităţile</w:t>
      </w:r>
      <w:proofErr w:type="spellEnd"/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…………………………………………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>………………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…………… </w:t>
      </w:r>
      <w:proofErr w:type="spellStart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aparţinătoare</w:t>
      </w:r>
      <w:proofErr w:type="spellEnd"/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comunei/</w:t>
      </w:r>
      <w:proofErr w:type="spellStart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oraşului</w:t>
      </w:r>
      <w:proofErr w:type="spellEnd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/</w:t>
      </w:r>
      <w:proofErr w:type="gramStart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municipiului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proofErr w:type="gramEnd"/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judeţul</w:t>
      </w:r>
      <w:proofErr w:type="spellEnd"/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NEAMȚ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;</w:t>
      </w:r>
    </w:p>
    <w:p w14:paraId="65093D06" w14:textId="77777777" w:rsidR="00ED5F4C" w:rsidRPr="00ED5F4C" w:rsidRDefault="00C924E2" w:rsidP="00C924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înfiinţării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unui sistem de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închis în 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localitatea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…………………………… </w:t>
      </w:r>
      <w:proofErr w:type="spellStart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aparţinătoare</w:t>
      </w:r>
      <w:proofErr w:type="spellEnd"/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comunei/</w:t>
      </w:r>
      <w:proofErr w:type="spellStart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oraşului</w:t>
      </w:r>
      <w:proofErr w:type="spellEnd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/</w:t>
      </w:r>
      <w:proofErr w:type="gramStart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municipiului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proofErr w:type="gramEnd"/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judeţul</w:t>
      </w:r>
      <w:proofErr w:type="spellEnd"/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NEAMȚ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;</w:t>
      </w:r>
    </w:p>
    <w:p w14:paraId="2E76FAEE" w14:textId="77777777" w:rsidR="00ED5F4C" w:rsidRDefault="00CE2618" w:rsidP="00C924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☒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alimentării cu gaze naturale a locului/locurilor de consum situat/situate în </w:t>
      </w:r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str. </w:t>
      </w:r>
      <w:r w:rsidR="00512E85" w:rsidRPr="00512E85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{</w:t>
      </w:r>
      <w:proofErr w:type="spellStart"/>
      <w:proofErr w:type="gramStart"/>
      <w:r w:rsidR="00512E85" w:rsidRPr="00512E85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SO.Strada</w:t>
      </w:r>
      <w:proofErr w:type="spellEnd"/>
      <w:proofErr w:type="gramEnd"/>
      <w:r w:rsidR="00512E85" w:rsidRPr="00512E85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}</w:t>
      </w:r>
      <w:r w:rsidR="00512E85" w:rsidRPr="00512E85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 nr. </w:t>
      </w:r>
      <w:r w:rsidR="00512E85" w:rsidRPr="00512E85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{</w:t>
      </w:r>
      <w:proofErr w:type="spellStart"/>
      <w:r w:rsidR="00512E85" w:rsidRPr="00512E85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SO.Numar</w:t>
      </w:r>
      <w:proofErr w:type="spellEnd"/>
      <w:r w:rsidR="00512E85" w:rsidRPr="00512E85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}</w:t>
      </w:r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>, bl.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</w:t>
      </w:r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sc. 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et. 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ap. 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>,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>localitatea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512E85" w:rsidRPr="00512E85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{</w:t>
      </w:r>
      <w:proofErr w:type="spellStart"/>
      <w:r w:rsidR="00512E85" w:rsidRPr="00512E85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SO.Localitate</w:t>
      </w:r>
      <w:proofErr w:type="spellEnd"/>
      <w:r w:rsidR="00512E85" w:rsidRPr="00512E85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}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>aparţinătoare</w:t>
      </w:r>
      <w:proofErr w:type="spellEnd"/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>comunei/</w:t>
      </w:r>
      <w:proofErr w:type="spellStart"/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>oraşului</w:t>
      </w:r>
      <w:proofErr w:type="spellEnd"/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>/municipiului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</w:t>
      </w:r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="00C924E2" w:rsidRPr="006A2C08">
        <w:rPr>
          <w:rFonts w:ascii="Times New Roman" w:hAnsi="Times New Roman"/>
          <w:color w:val="000000"/>
          <w:sz w:val="20"/>
          <w:szCs w:val="20"/>
          <w:lang w:val="ro-RO"/>
        </w:rPr>
        <w:t>judeţul</w:t>
      </w:r>
      <w:proofErr w:type="spellEnd"/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NEAMȚ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;</w:t>
      </w:r>
    </w:p>
    <w:p w14:paraId="25853795" w14:textId="77777777" w:rsidR="00ED5F4C" w:rsidRPr="00ED5F4C" w:rsidRDefault="00C924E2" w:rsidP="00C924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racordării magistralei directe ce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deserveşte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locul de consum situat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în 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str.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 nr.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, bl.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sc.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et.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ap.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,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localitatea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…………………………… </w:t>
      </w:r>
      <w:proofErr w:type="spellStart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aparţinătoare</w:t>
      </w:r>
      <w:proofErr w:type="spellEnd"/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comunei/</w:t>
      </w:r>
      <w:proofErr w:type="spellStart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oraşului</w:t>
      </w:r>
      <w:proofErr w:type="spellEnd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/municipiului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</w:t>
      </w:r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Pr="006A2C08">
        <w:rPr>
          <w:rFonts w:ascii="Times New Roman" w:hAnsi="Times New Roman"/>
          <w:color w:val="000000"/>
          <w:sz w:val="20"/>
          <w:szCs w:val="20"/>
          <w:lang w:val="ro-RO"/>
        </w:rPr>
        <w:t>judeţul</w:t>
      </w:r>
      <w:proofErr w:type="spellEnd"/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NEAMȚ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,</w:t>
      </w:r>
    </w:p>
    <w:p w14:paraId="02B20EAC" w14:textId="77777777" w:rsidR="00ED5F4C" w:rsidRPr="00ED5F4C" w:rsidRDefault="00ED5F4C" w:rsidP="00C924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prevăzută în Avizul tehnic de racordare la sistemul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 (ATR) nr. 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…………………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din data de 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>……-……-20……</w:t>
      </w:r>
    </w:p>
    <w:p w14:paraId="03E9912A" w14:textId="77777777" w:rsidR="00ED5F4C" w:rsidRPr="00ED5F4C" w:rsidRDefault="00ED5F4C" w:rsidP="00C924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(2)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Activităţile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prestate de OSD pentru realizarea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din ATR, prevăzut la alin. (1),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sunt cele cuprinse în etapele procesului de racordare la sistemul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naturale,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respectiv:</w:t>
      </w:r>
    </w:p>
    <w:p w14:paraId="32729FF9" w14:textId="77777777" w:rsidR="00ED5F4C" w:rsidRPr="00ED5F4C" w:rsidRDefault="00ED5F4C" w:rsidP="00C924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a) OSD, în baza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deţinerii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Licenţei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operare a sistemului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naturale,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realizează:</w:t>
      </w:r>
    </w:p>
    <w:p w14:paraId="726FE844" w14:textId="77777777" w:rsidR="00ED5F4C" w:rsidRPr="00ED5F4C" w:rsidRDefault="00C924E2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preluarea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procesarea documentelor, altele decât cele aferente cererii de racordare la SD;</w:t>
      </w:r>
    </w:p>
    <w:p w14:paraId="4A2E5AF9" w14:textId="77777777" w:rsidR="00ED5F4C" w:rsidRPr="00ED5F4C" w:rsidRDefault="00C924E2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verificarea tehnică a proiectului pentru autorizarea executării/proiectului tehnic a/al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racordare, prin intermediul verificatorului de proiecte atestat de Autoritatea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Naţională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Reglementare în Domeniul Energiei (ANRE) pentru sisteme de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gazelor naturale, tip atestat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VGd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, în conformitate cu prevederile art. 160 alin. (1) din Legea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energiei electrice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 nr. 123/2012, cu modificările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completările ulterioare</w:t>
      </w:r>
      <w:r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(</w:t>
      </w:r>
      <w:r w:rsidR="00ED5F4C" w:rsidRPr="00C924E2">
        <w:rPr>
          <w:rFonts w:ascii="Times New Roman" w:hAnsi="Times New Roman"/>
          <w:i/>
          <w:iCs/>
          <w:color w:val="000000"/>
          <w:sz w:val="20"/>
          <w:szCs w:val="20"/>
          <w:lang w:val="ro-RO"/>
        </w:rPr>
        <w:t>Lege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);</w:t>
      </w:r>
    </w:p>
    <w:p w14:paraId="6F64D1A7" w14:textId="77777777" w:rsidR="00ED5F4C" w:rsidRPr="00ED5F4C" w:rsidRDefault="00C924E2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urmărirea lucrărilor privind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execuţia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racordare;</w:t>
      </w:r>
    </w:p>
    <w:p w14:paraId="09CBF3A6" w14:textId="77777777" w:rsidR="00ED5F4C" w:rsidRPr="00ED5F4C" w:rsidRDefault="00C924E2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recepţia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punerea în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gram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a</w:t>
      </w:r>
      <w:proofErr w:type="gram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racordare;</w:t>
      </w:r>
    </w:p>
    <w:p w14:paraId="704EE412" w14:textId="77777777" w:rsidR="00ED5F4C" w:rsidRPr="00ED5F4C" w:rsidRDefault="00ED5F4C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b) OSD, în baza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deţinerii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autorizaţiilor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proiectare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execuţie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sistemelor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</w:t>
      </w:r>
      <w:r w:rsidR="00C924E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naturale, sistemelor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închise, precum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instalaţiilor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aferente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activităţii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producere/stocare biogaz/biometan ce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funcţionează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regim de medie, redusă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joasă presiune, în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care solicitantul a optat ca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execuţia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să se realizeze de OSD, poate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realiza:</w:t>
      </w:r>
    </w:p>
    <w:p w14:paraId="1D906C4B" w14:textId="77777777" w:rsidR="00ED5F4C" w:rsidRPr="00ED5F4C" w:rsidRDefault="00A46A0A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obţinerea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certificatului de urbanism, </w:t>
      </w:r>
      <w:proofErr w:type="gram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a</w:t>
      </w:r>
      <w:proofErr w:type="gram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avizelor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autorizaţiilor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emise de organismele</w:t>
      </w:r>
    </w:p>
    <w:p w14:paraId="4897467F" w14:textId="77777777" w:rsidR="00ED5F4C" w:rsidRPr="00ED5F4C" w:rsidRDefault="00ED5F4C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abilitate/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autorităţile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competente, pentru realizarea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racordare;</w:t>
      </w:r>
    </w:p>
    <w:p w14:paraId="6E785A63" w14:textId="77777777" w:rsidR="00ED5F4C" w:rsidRPr="00ED5F4C" w:rsidRDefault="00A46A0A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proiectarea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racordare;</w:t>
      </w:r>
    </w:p>
    <w:p w14:paraId="1A308985" w14:textId="77777777" w:rsidR="00ED5F4C" w:rsidRPr="00ED5F4C" w:rsidRDefault="00A46A0A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MS Gothic" w:eastAsia="MS Gothic" w:hAnsi="MS Gothic" w:hint="eastAsia"/>
          <w:color w:val="000000"/>
          <w:sz w:val="20"/>
          <w:szCs w:val="20"/>
          <w:lang w:val="ro-RO"/>
        </w:rPr>
        <w:t>☐</w:t>
      </w:r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execuţia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="00ED5F4C"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racordare.</w:t>
      </w:r>
    </w:p>
    <w:p w14:paraId="5318690A" w14:textId="77777777" w:rsidR="00ED5F4C" w:rsidRPr="00ED5F4C" w:rsidRDefault="00ED5F4C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2.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(1)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este obiectiv al sistemului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naturale, iar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certificatul de urbanism, avizele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autorizaţiile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/acordurile emise de organismele abilitate/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autorităţile</w:t>
      </w:r>
      <w:proofErr w:type="spellEnd"/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competente se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obţin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numele OSD.</w:t>
      </w:r>
    </w:p>
    <w:p w14:paraId="6A828789" w14:textId="77777777" w:rsidR="00ED5F4C" w:rsidRDefault="00ED5F4C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(2) Echipamentul de reglare a presiunii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/sau de măsurare a gazelor naturale, inclusiv firida, aferent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locului de consum al viitorului client final casnic sau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noncasnic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se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achiziţionează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se montează de OSD.</w:t>
      </w:r>
    </w:p>
    <w:p w14:paraId="2C9689FB" w14:textId="77777777" w:rsidR="00A46A0A" w:rsidRPr="00ED5F4C" w:rsidRDefault="00A46A0A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26383BA6" w14:textId="77777777" w:rsidR="00ED5F4C" w:rsidRPr="00397462" w:rsidRDefault="00ED5F4C" w:rsidP="00A46A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CAPITOLUL II</w:t>
      </w:r>
    </w:p>
    <w:p w14:paraId="5655247F" w14:textId="77777777" w:rsidR="00ED5F4C" w:rsidRPr="00397462" w:rsidRDefault="00ED5F4C" w:rsidP="00A46A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Durata contractului</w:t>
      </w:r>
    </w:p>
    <w:p w14:paraId="1B660A22" w14:textId="77777777" w:rsidR="00A46A0A" w:rsidRDefault="00A46A0A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349F86B4" w14:textId="77777777" w:rsidR="00ED5F4C" w:rsidRPr="00ED5F4C" w:rsidRDefault="00ED5F4C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3.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Contractul intră în vigoare la data semnării de către ambele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părţi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îşi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produce efectele începând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cu data returnării la OSD.</w:t>
      </w:r>
    </w:p>
    <w:p w14:paraId="66FF84C0" w14:textId="77777777" w:rsidR="00ED5F4C" w:rsidRPr="00ED5F4C" w:rsidRDefault="00ED5F4C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4.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(1) Prezentul contract se încheie pe o perioadă de 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>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 stabilită în conformitate cu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termenele totale prevăzute în Regulamentul privind racordarea la sistemul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naturale, aprobat prin Ordinul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preşedintelui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Autorităţii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Naţionale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Reglementare în Domeniul Energiei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nr. 7/2022, denumit în continuare Regulament.</w:t>
      </w:r>
    </w:p>
    <w:p w14:paraId="7394A006" w14:textId="77777777" w:rsidR="00ED5F4C" w:rsidRPr="00ED5F4C" w:rsidRDefault="00ED5F4C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(2) Îndeplinirea cu întârziere 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obligaţiilor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contractuale, cu acordul celeilalte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părţi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 atrage decalarea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corespunzătoare a termenelor scadente aferente respectivelor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obligaţii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 cu prelungirea corespunzătoare a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duratei prezentului contract.</w:t>
      </w:r>
    </w:p>
    <w:p w14:paraId="27CC0410" w14:textId="77777777" w:rsidR="00ED5F4C" w:rsidRPr="00ED5F4C" w:rsidRDefault="00ED5F4C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5.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Contractul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îşi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produce efectele începând cu data încheierii sale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până la punerea în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obiectului acestuia.</w:t>
      </w:r>
    </w:p>
    <w:p w14:paraId="58C49348" w14:textId="77777777" w:rsidR="00ED5F4C" w:rsidRPr="00ED5F4C" w:rsidRDefault="00ED5F4C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 xml:space="preserve">Art. 6.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- (1) Contractul nu include costurile cu proiectarea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execuţia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extinderii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/sau redimensionării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obiectivului/conductei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 necesar/necesare realizării racordării la SD,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prevăzută în ATR.</w:t>
      </w:r>
    </w:p>
    <w:p w14:paraId="08531736" w14:textId="77777777" w:rsidR="00ED5F4C" w:rsidRPr="00ED5F4C" w:rsidRDefault="00ED5F4C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(2) Costurile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activităţilor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prevăzute la alin. (1) sunt precizate în contractul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cofinanţare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încheiat între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solicitant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OSD.</w:t>
      </w:r>
    </w:p>
    <w:p w14:paraId="76AE353A" w14:textId="77777777" w:rsidR="00ED5F4C" w:rsidRPr="00ED5F4C" w:rsidRDefault="00ED5F4C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7.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(1) Despăgubirea sumei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finanţate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solicitant, viitor client final casnic, pentru realizarea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este de până la limita valorii medii a unui racord.</w:t>
      </w:r>
    </w:p>
    <w:p w14:paraId="143CDE45" w14:textId="77777777" w:rsidR="00ED5F4C" w:rsidRPr="00ED5F4C" w:rsidRDefault="00ED5F4C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(2) Despăgubirea prevăzută la alin. (1) se realizează de către OSD:</w:t>
      </w:r>
    </w:p>
    <w:p w14:paraId="7E27BBA1" w14:textId="77777777" w:rsidR="00ED5F4C" w:rsidRPr="00A46A0A" w:rsidRDefault="00ED5F4C" w:rsidP="00A46A0A">
      <w:pPr>
        <w:pStyle w:val="Listparagraf"/>
        <w:numPr>
          <w:ilvl w:val="0"/>
          <w:numId w:val="2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lastRenderedPageBreak/>
        <w:t xml:space="preserve">în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tranşe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anuale egale, într-un interval de 5 ani de la data punerii în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a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de</w:t>
      </w:r>
      <w:r w:rsidR="00A46A0A"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utilizare a gazelor naturale aferente locului de consum al solicitantului;</w:t>
      </w:r>
    </w:p>
    <w:p w14:paraId="55560307" w14:textId="77777777" w:rsidR="00ED5F4C" w:rsidRPr="00A46A0A" w:rsidRDefault="00ED5F4C" w:rsidP="00A46A0A">
      <w:pPr>
        <w:pStyle w:val="Listparagraf"/>
        <w:numPr>
          <w:ilvl w:val="0"/>
          <w:numId w:val="2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în integralitate, în limita valorii medii a unui racord, în maximum 30 de zile de la data punerii în</w:t>
      </w:r>
      <w:r w:rsidR="00A46A0A"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a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de utilizare a gazelor naturale aferente locului de consum al solicitantului.</w:t>
      </w:r>
    </w:p>
    <w:p w14:paraId="5FBF00FA" w14:textId="77777777" w:rsidR="00ED5F4C" w:rsidRPr="00ED5F4C" w:rsidRDefault="00ED5F4C" w:rsidP="00A46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8.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Prevederile art. 7 nu se aplică:</w:t>
      </w:r>
    </w:p>
    <w:p w14:paraId="3D956411" w14:textId="77777777" w:rsidR="00ED5F4C" w:rsidRPr="00A46A0A" w:rsidRDefault="00ED5F4C" w:rsidP="00241E9F">
      <w:pPr>
        <w:pStyle w:val="Listparagraf"/>
        <w:numPr>
          <w:ilvl w:val="0"/>
          <w:numId w:val="3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solicitantului, viitor client final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noncasnic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;</w:t>
      </w:r>
    </w:p>
    <w:p w14:paraId="272CB393" w14:textId="77777777" w:rsidR="00ED5F4C" w:rsidRPr="00A46A0A" w:rsidRDefault="00ED5F4C" w:rsidP="00241E9F">
      <w:pPr>
        <w:pStyle w:val="Listparagraf"/>
        <w:numPr>
          <w:ilvl w:val="0"/>
          <w:numId w:val="3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dezvoltatorului ansamblului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rezidenţial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;</w:t>
      </w:r>
    </w:p>
    <w:p w14:paraId="78F1C83E" w14:textId="77777777" w:rsidR="00ED5F4C" w:rsidRPr="00A46A0A" w:rsidRDefault="00ED5F4C" w:rsidP="00241E9F">
      <w:pPr>
        <w:pStyle w:val="Listparagraf"/>
        <w:numPr>
          <w:ilvl w:val="0"/>
          <w:numId w:val="3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concesionarului serviciului de utilitate publică de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naturale,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unităţii</w:t>
      </w:r>
      <w:proofErr w:type="spellEnd"/>
      <w:r w:rsidR="00A46A0A"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administrativ - teritoriale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/sau asocierii acestora, care solicită racordarea la un SD existent pentru</w:t>
      </w:r>
      <w:r w:rsidR="00A46A0A"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înfiinţarea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sistemului/sistemelor de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 sau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înfiinţarea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reţelei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de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="00A46A0A"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inteligentă a gazelor naturale, în conformitate cu prevederile art. 5 alin. (1) lit. a) din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Ordonanţa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de</w:t>
      </w:r>
      <w:r w:rsidR="00A46A0A"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urgenţă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a Guvernului nr. 128/2020 privind unele măsuri pentru instituirea Programului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naţional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de</w:t>
      </w:r>
      <w:r w:rsidR="00A46A0A"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racordare a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populaţiei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clienţilor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noncasnici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la sistemul inteligent de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naturale,</w:t>
      </w:r>
      <w:r w:rsidR="00A46A0A"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aprobată cu modificări prin Legea nr. 214/2020, sau pentru dezvoltarea unui SD în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localităţile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care</w:t>
      </w:r>
      <w:r w:rsidR="00A46A0A"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au fost incluse în actele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adiţionale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la contractele de concesiune a serviciului de utilitate publică de</w:t>
      </w:r>
      <w:r w:rsidR="00A46A0A"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naturale, încheiate conform art. 104 alin. (6) din Lege;</w:t>
      </w:r>
    </w:p>
    <w:p w14:paraId="6E9BFB6A" w14:textId="77777777" w:rsidR="00ED5F4C" w:rsidRPr="00A46A0A" w:rsidRDefault="00ED5F4C" w:rsidP="00241E9F">
      <w:pPr>
        <w:pStyle w:val="Listparagraf"/>
        <w:numPr>
          <w:ilvl w:val="0"/>
          <w:numId w:val="3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unităţii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administrativ - teritoriale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/sau asocierii acestora, precum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asociaţiei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de dezvoltare</w:t>
      </w:r>
      <w:r w:rsid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intercomunitară care solicită:</w:t>
      </w:r>
    </w:p>
    <w:p w14:paraId="71090C50" w14:textId="77777777" w:rsidR="00241E9F" w:rsidRDefault="00ED5F4C" w:rsidP="00241E9F">
      <w:pPr>
        <w:pStyle w:val="Listparagraf"/>
        <w:numPr>
          <w:ilvl w:val="1"/>
          <w:numId w:val="3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851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racordarea la SD a unor obiective/conducte de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 noi, ce fac parte</w:t>
      </w:r>
      <w:r w:rsidR="00A46A0A"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din proiecte de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investiţii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publice de interes zonal ori regional destinate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înfiinţării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, modernizării</w:t>
      </w:r>
      <w:r w:rsidR="00A46A0A"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/sau dezvoltării, după caz, a sistemului de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naturale, în conformitate cu</w:t>
      </w:r>
      <w:r w:rsidR="00A46A0A"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prevederile art. 2 lit. a) din Legea serviciilor comunitare de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utilităţi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publice nr. 51/2006,</w:t>
      </w:r>
      <w:r w:rsidR="00241E9F"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republicată, cu modificările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completările ulterioare, coroborat cu prevederile art. 104 alin.</w:t>
      </w:r>
      <w:r w:rsidR="00241E9F"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(21) din Lege;</w:t>
      </w:r>
    </w:p>
    <w:p w14:paraId="032A4E2E" w14:textId="77777777" w:rsidR="00ED5F4C" w:rsidRPr="00241E9F" w:rsidRDefault="00ED5F4C" w:rsidP="00241E9F">
      <w:pPr>
        <w:pStyle w:val="Listparagraf"/>
        <w:numPr>
          <w:ilvl w:val="1"/>
          <w:numId w:val="3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851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extinderea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reţelelor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de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inteligentă a gazelor naturale, în conformitate cu</w:t>
      </w:r>
      <w:r w:rsid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prevederile art. 5 alin. (1) lit. </w:t>
      </w:r>
      <w:r w:rsid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b) </w:t>
      </w: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din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Ordonanţa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de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urgenţă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a Guvernului nr. 128/2020, aprobată</w:t>
      </w:r>
      <w:r w:rsid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cu modificări prin Legea nr. 214/2020;</w:t>
      </w:r>
    </w:p>
    <w:p w14:paraId="0905EA98" w14:textId="77777777" w:rsidR="00ED5F4C" w:rsidRPr="00A46A0A" w:rsidRDefault="00ED5F4C" w:rsidP="00A46A0A">
      <w:pPr>
        <w:pStyle w:val="Listparagraf"/>
        <w:numPr>
          <w:ilvl w:val="0"/>
          <w:numId w:val="3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solicitantului, pentru </w:t>
      </w:r>
      <w:proofErr w:type="spellStart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>instalaţia</w:t>
      </w:r>
      <w:proofErr w:type="spellEnd"/>
      <w:r w:rsidRPr="00A46A0A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necesară racordării unei magistrale directe.</w:t>
      </w:r>
    </w:p>
    <w:p w14:paraId="43057F52" w14:textId="77777777" w:rsidR="00241E9F" w:rsidRDefault="00241E9F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44F23CCE" w14:textId="77777777" w:rsidR="00ED5F4C" w:rsidRPr="00397462" w:rsidRDefault="00ED5F4C" w:rsidP="00241E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CAPITOLUL III</w:t>
      </w:r>
    </w:p>
    <w:p w14:paraId="1C137518" w14:textId="77777777" w:rsidR="00ED5F4C" w:rsidRPr="00241E9F" w:rsidRDefault="00ED5F4C" w:rsidP="00241E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 xml:space="preserve">Termenele de </w:t>
      </w:r>
      <w:proofErr w:type="spellStart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recepţie</w:t>
      </w:r>
      <w:proofErr w:type="spellEnd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 xml:space="preserve"> </w:t>
      </w:r>
      <w:proofErr w:type="spellStart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şi</w:t>
      </w:r>
      <w:proofErr w:type="spellEnd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 xml:space="preserve"> de punere în </w:t>
      </w:r>
      <w:proofErr w:type="spellStart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funcţiune</w:t>
      </w:r>
      <w:proofErr w:type="spellEnd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 xml:space="preserve"> a </w:t>
      </w:r>
      <w:proofErr w:type="spellStart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instalaţiei</w:t>
      </w:r>
      <w:proofErr w:type="spellEnd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 xml:space="preserve"> de racordare</w:t>
      </w:r>
    </w:p>
    <w:p w14:paraId="317FCD6C" w14:textId="77777777" w:rsidR="00241E9F" w:rsidRDefault="00241E9F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0EF86874" w14:textId="77777777" w:rsidR="00241E9F" w:rsidRDefault="00ED5F4C" w:rsidP="00241E9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241E9F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9.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Racordarea prevăzută în Avizul tehnic de racordare nr. </w:t>
      </w:r>
      <w:r w:rsid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………………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din data de </w:t>
      </w:r>
      <w:r w:rsid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……-……-20……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se</w:t>
      </w:r>
      <w:r w:rsid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realizează de:</w:t>
      </w:r>
      <w:r w:rsidR="00241E9F"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</w:p>
    <w:p w14:paraId="6ACBD0CD" w14:textId="77777777" w:rsidR="00ED5F4C" w:rsidRPr="00241E9F" w:rsidRDefault="00ED5F4C" w:rsidP="00241E9F">
      <w:pPr>
        <w:pStyle w:val="Listparagraf"/>
        <w:numPr>
          <w:ilvl w:val="1"/>
          <w:numId w:val="2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OSD;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selecţia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OEP</w:t>
      </w:r>
      <w:r w:rsidR="00D203A1" w:rsidRPr="00D8412F">
        <w:rPr>
          <w:rStyle w:val="Referinnotdesubsol"/>
          <w:rFonts w:ascii="Times New Roman" w:hAnsi="Times New Roman"/>
          <w:b/>
          <w:bCs/>
          <w:color w:val="000000"/>
          <w:sz w:val="20"/>
          <w:szCs w:val="20"/>
          <w:lang w:val="ro-RO"/>
        </w:rPr>
        <w:footnoteReference w:id="1"/>
      </w: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OEE</w:t>
      </w:r>
      <w:r w:rsidR="00D8412F" w:rsidRPr="001B4B89">
        <w:rPr>
          <w:rStyle w:val="Referinnotdesubsol"/>
          <w:rFonts w:ascii="Times New Roman" w:hAnsi="Times New Roman"/>
          <w:b/>
          <w:bCs/>
          <w:color w:val="000000"/>
          <w:sz w:val="20"/>
          <w:szCs w:val="20"/>
          <w:lang w:val="ro-RO"/>
        </w:rPr>
        <w:footnoteReference w:id="2"/>
      </w: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se realizează de către OSD;</w:t>
      </w:r>
    </w:p>
    <w:p w14:paraId="28163E30" w14:textId="77777777" w:rsidR="00ED5F4C" w:rsidRPr="00241E9F" w:rsidRDefault="00ED5F4C" w:rsidP="00241E9F">
      <w:pPr>
        <w:pStyle w:val="Listparagraf"/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OEP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OEE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selectaţi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de solicitant;</w:t>
      </w:r>
    </w:p>
    <w:p w14:paraId="785C78B2" w14:textId="77777777" w:rsidR="00ED5F4C" w:rsidRPr="00241E9F" w:rsidRDefault="00ED5F4C" w:rsidP="00241E9F">
      <w:pPr>
        <w:pStyle w:val="Listparagraf"/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OSD;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selecţia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OEP </w:t>
      </w:r>
      <w:proofErr w:type="spellStart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OEE se realizează de către solicitant.</w:t>
      </w:r>
    </w:p>
    <w:p w14:paraId="0E8F4CE3" w14:textId="77777777" w:rsidR="00ED5F4C" w:rsidRPr="00ED5F4C" w:rsidRDefault="00ED5F4C" w:rsidP="00241E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241E9F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10.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Termenul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recepţie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este de</w:t>
      </w:r>
      <w:r w:rsid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 corelat cu prevederile</w:t>
      </w:r>
      <w:r w:rsid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Regulamentului.</w:t>
      </w:r>
    </w:p>
    <w:p w14:paraId="2A855CA2" w14:textId="77777777" w:rsidR="00ED5F4C" w:rsidRPr="00ED5F4C" w:rsidRDefault="00ED5F4C" w:rsidP="00241E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241E9F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11.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(1) Termenul de punere în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racordului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/sau 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staţiei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reglare - măsurare/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staţiei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</w:t>
      </w:r>
      <w:r w:rsid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reglare/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staţiei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măsurare/postului de reglare - măsurare/postului de reglare/postului de măsurare</w:t>
      </w:r>
      <w:r w:rsid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(SRM/SR/SM/PRM/PR/PM) este de </w:t>
      </w:r>
      <w:r w:rsidR="00241E9F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 corelat cu prevederile Regulamentului.</w:t>
      </w:r>
    </w:p>
    <w:p w14:paraId="593F8738" w14:textId="77777777" w:rsidR="00ED5F4C" w:rsidRPr="00ED5F4C" w:rsidRDefault="00ED5F4C" w:rsidP="00241E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(2) De regulă, termenul de punere în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SRM/SM/PRM/PM coincide cu termenul de punere în</w:t>
      </w:r>
      <w:r w:rsid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utilizare a gazelor naturale aferente locului de consum al solicitantului.</w:t>
      </w:r>
    </w:p>
    <w:p w14:paraId="75335D69" w14:textId="77777777" w:rsidR="00ED5F4C" w:rsidRDefault="00ED5F4C" w:rsidP="009A06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241E9F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12.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Pentru nerespectarea prevederilor art. 37 alin. (3) din Regulament, solicitantul are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obligaţia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</w:t>
      </w:r>
      <w:r w:rsidR="00241E9F">
        <w:rPr>
          <w:rFonts w:ascii="Times New Roman" w:hAnsi="Times New Roman"/>
          <w:color w:val="000000"/>
          <w:sz w:val="20"/>
          <w:szCs w:val="20"/>
          <w:lang w:val="ro-RO"/>
        </w:rPr>
        <w:t xml:space="preserve"> 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plăti către OSD o penalitate în cuantum de 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>…………………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din valoarea contractului/zi întârziere; totalul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penalităţilor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nu poate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depăşi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valoarea contractului.</w:t>
      </w:r>
    </w:p>
    <w:p w14:paraId="4E937ED4" w14:textId="77777777" w:rsidR="009A0642" w:rsidRPr="00ED5F4C" w:rsidRDefault="009A0642" w:rsidP="009A06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0B756442" w14:textId="77777777" w:rsidR="00ED5F4C" w:rsidRPr="00397462" w:rsidRDefault="00ED5F4C" w:rsidP="009A06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CAPITOLUL IV</w:t>
      </w:r>
    </w:p>
    <w:p w14:paraId="3193F844" w14:textId="77777777" w:rsidR="00ED5F4C" w:rsidRPr="00397462" w:rsidRDefault="00ED5F4C" w:rsidP="009A06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Valoarea contractului</w:t>
      </w:r>
    </w:p>
    <w:p w14:paraId="14A81CB3" w14:textId="77777777" w:rsidR="009A0642" w:rsidRDefault="009A0642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1061CA42" w14:textId="77777777" w:rsidR="00ED5F4C" w:rsidRPr="00ED5F4C" w:rsidRDefault="00ED5F4C" w:rsidP="009A06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9A0642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13.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(1) Valoarea contractului cuprinde costurile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activităţilor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prestate de OSD, prevăzute la art. 1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alin. (2),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este egală cu:</w:t>
      </w:r>
    </w:p>
    <w:p w14:paraId="1299078B" w14:textId="77777777" w:rsidR="00ED5F4C" w:rsidRPr="009A0642" w:rsidRDefault="00ED5F4C" w:rsidP="009A0642">
      <w:pPr>
        <w:pStyle w:val="Listparagraf"/>
        <w:numPr>
          <w:ilvl w:val="0"/>
          <w:numId w:val="3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valoarea estimată a tarifului de racordare la SD, în cuantum de</w:t>
      </w:r>
      <w:r w:rsidR="009A0642"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……………………………</w:t>
      </w:r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, la care se adaugă</w:t>
      </w:r>
      <w:r w:rsidR="009A0642"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TVA, conform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legislaţiei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în vigoare, în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în care solicitantul alege ca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activităţile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de proiectare</w:t>
      </w:r>
      <w:r w:rsidR="009A0642"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execuţie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a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să fie realizate de către:</w:t>
      </w:r>
    </w:p>
    <w:p w14:paraId="13C31081" w14:textId="77777777" w:rsidR="00ED5F4C" w:rsidRPr="009A0642" w:rsidRDefault="00ED5F4C" w:rsidP="009A0642">
      <w:pPr>
        <w:pStyle w:val="Listparagraf"/>
        <w:numPr>
          <w:ilvl w:val="2"/>
          <w:numId w:val="34"/>
        </w:numPr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ind w:left="851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lastRenderedPageBreak/>
        <w:t>OSD;</w:t>
      </w:r>
    </w:p>
    <w:p w14:paraId="3D5CD066" w14:textId="77777777" w:rsidR="00ED5F4C" w:rsidRPr="009A0642" w:rsidRDefault="00ED5F4C" w:rsidP="009A0642">
      <w:pPr>
        <w:pStyle w:val="Listparagraf"/>
        <w:numPr>
          <w:ilvl w:val="2"/>
          <w:numId w:val="34"/>
        </w:numPr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ind w:left="851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OEP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/sau OEE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selectaţi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/selectat de solicitant, prin intermediul OSD; sau</w:t>
      </w:r>
    </w:p>
    <w:p w14:paraId="2CB3A0FD" w14:textId="77777777" w:rsidR="00ED5F4C" w:rsidRPr="009A0642" w:rsidRDefault="00ED5F4C" w:rsidP="0001567F">
      <w:pPr>
        <w:pStyle w:val="Listparagraf"/>
        <w:numPr>
          <w:ilvl w:val="0"/>
          <w:numId w:val="34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851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valoarea estimată însumată a componentelor tarifului de racordare la SD, aferente costurilor</w:t>
      </w:r>
      <w:r w:rsidR="009A0642"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activităţilor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prestate de OSD, în cuantum de </w:t>
      </w:r>
      <w:r w:rsidR="009A0642" w:rsidRPr="009A0642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……………………………, la care se adaugă TVA</w:t>
      </w:r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, conform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legislaţiei</w:t>
      </w:r>
      <w:proofErr w:type="spellEnd"/>
      <w:r w:rsidR="009A0642"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în vigoare, în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="0088216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în care solicitantul alege ca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activităţile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de proiectare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execuţie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a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de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racordare să fie realizate de OEP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/sau OEE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selectaţi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/selectat de acesta,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alţii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decât OSD.</w:t>
      </w:r>
    </w:p>
    <w:p w14:paraId="0233CBC7" w14:textId="77777777" w:rsidR="00ED5F4C" w:rsidRPr="00ED5F4C" w:rsidRDefault="00ED5F4C" w:rsidP="009A06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(2) În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care solicitantul, viitor client final casnic, alege ca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activităţile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proiectare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execuţie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să fie realizate de OEP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/sau OEE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selectaţi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/selectat de acesta,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alţii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decât OSD,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solicitantul achită:</w:t>
      </w:r>
    </w:p>
    <w:p w14:paraId="181D37CF" w14:textId="77777777" w:rsidR="00ED5F4C" w:rsidRPr="009A0642" w:rsidRDefault="00ED5F4C" w:rsidP="009A0642">
      <w:pPr>
        <w:pStyle w:val="Listparagraf"/>
        <w:numPr>
          <w:ilvl w:val="0"/>
          <w:numId w:val="3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către OSD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diferenţa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dintre valoarea componentelor tarifului de racordare la SD, aferente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activităţilor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prestate de acesta,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valoarea medie a unui racord;</w:t>
      </w:r>
    </w:p>
    <w:p w14:paraId="33F2C19D" w14:textId="77777777" w:rsidR="00ED5F4C" w:rsidRPr="009A0642" w:rsidRDefault="00ED5F4C" w:rsidP="00ED5F4C">
      <w:pPr>
        <w:pStyle w:val="Listparagraf"/>
        <w:numPr>
          <w:ilvl w:val="0"/>
          <w:numId w:val="3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către OEP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/sau OEE valoarea componentelor tarifului de racordare la SD aferente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activităţilor</w:t>
      </w:r>
      <w:proofErr w:type="spellEnd"/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prestate de </w:t>
      </w:r>
      <w:proofErr w:type="spellStart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aceştia</w:t>
      </w:r>
      <w:proofErr w:type="spellEnd"/>
      <w:r w:rsidRPr="009A0642">
        <w:rPr>
          <w:rFonts w:ascii="Times New Roman" w:hAnsi="Times New Roman"/>
          <w:color w:val="000000"/>
          <w:sz w:val="20"/>
          <w:szCs w:val="20"/>
          <w:lang w:val="ro-RO"/>
        </w:rPr>
        <w:t>.</w:t>
      </w:r>
    </w:p>
    <w:p w14:paraId="02FA8479" w14:textId="77777777" w:rsidR="00ED5F4C" w:rsidRPr="00ED5F4C" w:rsidRDefault="00ED5F4C" w:rsidP="009A06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(3) În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care solicitantul, viitor client final casnic sau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noncasnic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alege ca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activităţile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proiectare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execuţie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să fie realizate de OEP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/sau OEE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selectaţi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/selectat de acesta, prin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intermediul OSD, OSD achită către OEP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/sau OEE valoarea componentelor tarifului de racordare la SD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aferente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activităţilor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prestate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aceştia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 prevăzute în solicitarea de selectare, în termen de maximum 30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de zile de la data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recepţiei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la terminarea lucrărilor.</w:t>
      </w:r>
    </w:p>
    <w:p w14:paraId="5FB8C0AA" w14:textId="77777777" w:rsidR="00ED5F4C" w:rsidRPr="00ED5F4C" w:rsidRDefault="00ED5F4C" w:rsidP="009A06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9A0642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14.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(1) Tariful de racordare la SD estimat este calculat de OSD conform prevederilor metodologice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referitoare la calculul tarifelor aferente procesului de racordare la sistemele de transport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din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sectorul gazelor naturale, aprobate de ANRE.</w:t>
      </w:r>
    </w:p>
    <w:p w14:paraId="4DC42821" w14:textId="77777777" w:rsidR="00ED5F4C" w:rsidRPr="00ED5F4C" w:rsidRDefault="00ED5F4C" w:rsidP="005D49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(2) Solicitantul, viitor client final casnic sau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noncasnic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 prin solicitarea de selectare înregistrată la OSD cu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nr. </w:t>
      </w:r>
      <w:r w:rsidR="009A0642">
        <w:rPr>
          <w:rFonts w:ascii="Times New Roman" w:hAnsi="Times New Roman"/>
          <w:color w:val="000000"/>
          <w:sz w:val="20"/>
          <w:szCs w:val="20"/>
          <w:lang w:val="ro-RO"/>
        </w:rPr>
        <w:t>…………/……-……-20…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 comunică către OSD următoarele:</w:t>
      </w:r>
    </w:p>
    <w:p w14:paraId="794459D2" w14:textId="77777777" w:rsidR="00ED5F4C" w:rsidRPr="005D49FE" w:rsidRDefault="00ED5F4C" w:rsidP="005D49FE">
      <w:pPr>
        <w:pStyle w:val="Listparagraf"/>
        <w:numPr>
          <w:ilvl w:val="0"/>
          <w:numId w:val="38"/>
        </w:numPr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obţinerea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certificatului de urbanism, a avizelor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acordurilor/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autorizaţiilor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emise de organismele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abilitate/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autorităţile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competente se realizează de 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;</w:t>
      </w:r>
    </w:p>
    <w:p w14:paraId="4E36B357" w14:textId="77777777" w:rsidR="00ED5F4C" w:rsidRPr="005D49FE" w:rsidRDefault="00ED5F4C" w:rsidP="005D49FE">
      <w:pPr>
        <w:pStyle w:val="Listparagraf"/>
        <w:numPr>
          <w:ilvl w:val="0"/>
          <w:numId w:val="38"/>
        </w:numPr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proiectarea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se realizează de </w:t>
      </w:r>
      <w:r w:rsidR="005D49FE"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…………………………………… 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(Se completează cu</w:t>
      </w:r>
      <w:r w:rsidR="005D49FE"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denumirea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OEP.);</w:t>
      </w:r>
    </w:p>
    <w:p w14:paraId="238AF9BB" w14:textId="77777777" w:rsidR="00ED5F4C" w:rsidRPr="005D49FE" w:rsidRDefault="00ED5F4C" w:rsidP="005D49FE">
      <w:pPr>
        <w:pStyle w:val="Listparagraf"/>
        <w:numPr>
          <w:ilvl w:val="0"/>
          <w:numId w:val="38"/>
        </w:numPr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execuţia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se realizează de </w:t>
      </w:r>
      <w:r w:rsidR="005D49FE" w:rsidRPr="005D49FE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(Se completează cu denumirea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OEE.).</w:t>
      </w:r>
    </w:p>
    <w:p w14:paraId="259B4EB5" w14:textId="77777777" w:rsidR="00ED5F4C" w:rsidRPr="00ED5F4C" w:rsidRDefault="00ED5F4C" w:rsidP="005D49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(3) Tariful de racordare la SD estimat, prevăzut la alin. (1), în corelare cu prevederile alin. (2), cuprinde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următoarele componente:</w:t>
      </w:r>
    </w:p>
    <w:p w14:paraId="52272C13" w14:textId="77777777" w:rsidR="005D49FE" w:rsidRDefault="00ED5F4C" w:rsidP="005D49FE">
      <w:pPr>
        <w:pStyle w:val="Listparagraf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T(D) - componenta tarifului de racordare la SD aferentă costurilor pentru dobândirea certificatului</w:t>
      </w:r>
      <w:r w:rsidR="005D49FE"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de urbanism, a avizelor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a acordurilor/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autorizaţiilor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emise de organismele abilitate/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autorităţile</w:t>
      </w:r>
      <w:proofErr w:type="spellEnd"/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competente, precum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a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autorizaţiei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de construire a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- în valoare de 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 lei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, aceasta fiind stabilită de OSD sau comunicată de solicitant;</w:t>
      </w:r>
    </w:p>
    <w:p w14:paraId="43D2C931" w14:textId="77777777" w:rsidR="005D49FE" w:rsidRDefault="00ED5F4C" w:rsidP="005D49FE">
      <w:pPr>
        <w:pStyle w:val="Listparagraf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T(P) - componenta tarifului de racordare la SD aferentă costurilor legate de proiectarea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de racordare - în valoare de 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 lei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, aceasta fiind stabilită de OSD sau comunicată de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solicitant;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</w:p>
    <w:p w14:paraId="087D330C" w14:textId="77777777" w:rsidR="005D49FE" w:rsidRDefault="00ED5F4C" w:rsidP="005D49FE">
      <w:pPr>
        <w:pStyle w:val="Listparagraf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T(V) - componenta tarifului de racordare la SD aferentă costurilor legate de verificarea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documentaţiei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tehnice/proiectului tehnic a/al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racordare, conform prevederilor art. 160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alin. (1)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alin. (3) lit. a) din Lege - în valoare de 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 lei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, aceasta fiind stabilită de OSD;</w:t>
      </w:r>
    </w:p>
    <w:p w14:paraId="461C0975" w14:textId="77777777" w:rsidR="005D49FE" w:rsidRDefault="00ED5F4C" w:rsidP="005D49FE">
      <w:pPr>
        <w:pStyle w:val="Listparagraf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T(E) - componenta tarifului de racordare la SD aferentă costurilor legate de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execuţia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de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racordare - în valoare de . 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 lei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, aceasta fiind stabilită de OSD sau comunicată de solicitant;</w:t>
      </w:r>
    </w:p>
    <w:p w14:paraId="3CA3ACE3" w14:textId="77777777" w:rsidR="00ED5F4C" w:rsidRPr="005D49FE" w:rsidRDefault="00ED5F4C" w:rsidP="005D49FE">
      <w:pPr>
        <w:pStyle w:val="Listparagraf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T(U) - componenta tarifului de racordare la SD aferentă costurilor legate de urmărirea lucrărilor,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recepţia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de punerea în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a </w:t>
      </w:r>
      <w:proofErr w:type="spellStart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- în valoare de 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 lei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, acesta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5D49FE">
        <w:rPr>
          <w:rFonts w:ascii="Times New Roman" w:hAnsi="Times New Roman"/>
          <w:color w:val="000000"/>
          <w:sz w:val="20"/>
          <w:szCs w:val="20"/>
          <w:lang w:val="ro-RO"/>
        </w:rPr>
        <w:t>fiind stabilită de OSD.</w:t>
      </w:r>
    </w:p>
    <w:p w14:paraId="6E2C6311" w14:textId="77777777" w:rsidR="00ED5F4C" w:rsidRPr="00ED5F4C" w:rsidRDefault="00ED5F4C" w:rsidP="005D49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(4)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prevăzută în ATR este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finanţată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>………………………………………………………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.</w:t>
      </w:r>
    </w:p>
    <w:p w14:paraId="37E184E1" w14:textId="77777777" w:rsidR="00ED5F4C" w:rsidRPr="00ED5F4C" w:rsidRDefault="00ED5F4C" w:rsidP="005D49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(5) Înainte de punerea în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racordului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SRM/SR/SM/PRM/PR/PM, tariful de racordare la SD</w:t>
      </w:r>
      <w:r w:rsidR="005D49FE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estimat, prevăzut la alin. (1), se regularizează.</w:t>
      </w:r>
    </w:p>
    <w:p w14:paraId="61B36F66" w14:textId="77777777" w:rsidR="00ED5F4C" w:rsidRPr="00ED5F4C" w:rsidRDefault="00ED5F4C" w:rsidP="00C876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(6) În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care solicitantul, viitor client final casnic, suportă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finanţarea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racordare,</w:t>
      </w:r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OSD are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obligaţia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să îl despăgubească până la limita valorii medii a unui racord, conform prevederilor art.</w:t>
      </w:r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138 alin. (1) lit. d2) din Lege.</w:t>
      </w:r>
    </w:p>
    <w:p w14:paraId="3BC576B8" w14:textId="77777777" w:rsidR="00ED5F4C" w:rsidRPr="00ED5F4C" w:rsidRDefault="00ED5F4C" w:rsidP="00C876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(7) Valoarea medie a unui racord, prevăzută la alin. (6), nu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conţine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TVA.</w:t>
      </w:r>
    </w:p>
    <w:p w14:paraId="21684271" w14:textId="77777777" w:rsidR="00C876C7" w:rsidRDefault="00C876C7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37C9BB79" w14:textId="77777777" w:rsidR="00ED5F4C" w:rsidRPr="00397462" w:rsidRDefault="00ED5F4C" w:rsidP="00C876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CAPITOLUL V</w:t>
      </w:r>
    </w:p>
    <w:p w14:paraId="5129E34D" w14:textId="77777777" w:rsidR="00ED5F4C" w:rsidRPr="00C876C7" w:rsidRDefault="00ED5F4C" w:rsidP="00C876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</w:pPr>
      <w:proofErr w:type="spellStart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Obligaţiile</w:t>
      </w:r>
      <w:proofErr w:type="spellEnd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 xml:space="preserve"> </w:t>
      </w:r>
      <w:proofErr w:type="spellStart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şi</w:t>
      </w:r>
      <w:proofErr w:type="spellEnd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 xml:space="preserve"> drepturile operatorului sistemului de </w:t>
      </w:r>
      <w:proofErr w:type="spellStart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distribuţie</w:t>
      </w:r>
      <w:proofErr w:type="spellEnd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 xml:space="preserve"> a gazelor naturale</w:t>
      </w:r>
    </w:p>
    <w:p w14:paraId="4F01F2B7" w14:textId="77777777" w:rsidR="00C876C7" w:rsidRDefault="00C876C7" w:rsidP="00C876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18C925FB" w14:textId="77777777" w:rsidR="00ED5F4C" w:rsidRPr="00ED5F4C" w:rsidRDefault="00ED5F4C" w:rsidP="00C876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C876C7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15.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OSD are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obligaţia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:</w:t>
      </w:r>
    </w:p>
    <w:p w14:paraId="77C2DD4E" w14:textId="77777777" w:rsidR="00ED5F4C" w:rsidRPr="00C876C7" w:rsidRDefault="00ED5F4C" w:rsidP="00C876C7">
      <w:pPr>
        <w:pStyle w:val="Listparagraf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să întreprindă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activităţile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prevăzute la art. 1 alin. (2) lit. a);</w:t>
      </w:r>
    </w:p>
    <w:p w14:paraId="09B0F259" w14:textId="77777777" w:rsidR="00C876C7" w:rsidRDefault="00ED5F4C" w:rsidP="00C876C7">
      <w:pPr>
        <w:pStyle w:val="Listparagraf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să plătească solicitantului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penalităţile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stabilite în Standardul de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performanţă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pentru serviciul de</w:t>
      </w:r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de sistem al gazelor naturale, aprobat prin Ordinul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preşedintelui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Autorităţii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Naţionale</w:t>
      </w:r>
      <w:proofErr w:type="spellEnd"/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de Reglementare în Domeniul Energiei nr. 162/2015, cu modificările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completările ulterioare;</w:t>
      </w:r>
    </w:p>
    <w:p w14:paraId="644E014B" w14:textId="77777777" w:rsidR="00C876C7" w:rsidRDefault="00ED5F4C" w:rsidP="00C876C7">
      <w:pPr>
        <w:pStyle w:val="Listparagraf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să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recepţioneze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să pună în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instalaţia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racordare;</w:t>
      </w:r>
    </w:p>
    <w:p w14:paraId="1F948698" w14:textId="77777777" w:rsidR="00C876C7" w:rsidRDefault="00ED5F4C" w:rsidP="00C876C7">
      <w:pPr>
        <w:pStyle w:val="Listparagraf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să pună în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instalaţia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de utilizare a gazelor naturale în termen de 5 sau 10 zile lucrătoare</w:t>
      </w:r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de la data solicitării transmise OSD de către executantul lucrării, în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funcţie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de debitul de gaze</w:t>
      </w:r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naturale ce urmează a fi înregistrat de aparatul/echipamentul de măsurare aferent locului de consum,</w:t>
      </w:r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conform prevederilor art. 25 alin. (1) lit. a) din Procedura privind proiectarea, verificarea proiectului</w:t>
      </w:r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tehnic,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execuţia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recepţia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tehnică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punerea în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a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de utilizare a gazelor naturale,</w:t>
      </w:r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aprobată prin Ordinul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preşedintelui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Autorităţii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Naţionale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de Reglementare în Domeniul Energiei nr.</w:t>
      </w:r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156/2020;</w:t>
      </w:r>
    </w:p>
    <w:p w14:paraId="1FFC41B9" w14:textId="77777777" w:rsidR="00C876C7" w:rsidRDefault="00ED5F4C" w:rsidP="00C876C7">
      <w:pPr>
        <w:pStyle w:val="Listparagraf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lastRenderedPageBreak/>
        <w:t>să regularizeze tariful de racordare la SD, în urma primirii documentelor justificative privind</w:t>
      </w:r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costurile finale ale lucrării;</w:t>
      </w:r>
    </w:p>
    <w:p w14:paraId="2B721B25" w14:textId="77777777" w:rsidR="00ED5F4C" w:rsidRPr="00C876C7" w:rsidRDefault="00ED5F4C" w:rsidP="00C876C7">
      <w:pPr>
        <w:pStyle w:val="Listparagraf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să ramburseze solicitantului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diferenţa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dintre valoarea tarifului de racordare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costurile realizate de</w:t>
      </w:r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OSD pentru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instalaţia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racordare, în limita valorii medii a unui racord, în termenul prevăzut în</w:t>
      </w:r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contract.</w:t>
      </w:r>
    </w:p>
    <w:p w14:paraId="5388121D" w14:textId="77777777" w:rsidR="00ED5F4C" w:rsidRPr="00ED5F4C" w:rsidRDefault="00ED5F4C" w:rsidP="00C876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C876C7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16.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OSD are dreptul:</w:t>
      </w:r>
    </w:p>
    <w:p w14:paraId="262BBACD" w14:textId="77777777" w:rsidR="00C876C7" w:rsidRDefault="00ED5F4C" w:rsidP="00C876C7">
      <w:pPr>
        <w:pStyle w:val="Listparagraf"/>
        <w:numPr>
          <w:ilvl w:val="0"/>
          <w:numId w:val="4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să propună solicitantului încheierea actului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adiţional</w:t>
      </w:r>
      <w:proofErr w:type="spellEnd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la contractul de racordare pentru </w:t>
      </w:r>
      <w:proofErr w:type="spellStart"/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situaţiile</w:t>
      </w:r>
      <w:proofErr w:type="spellEnd"/>
      <w:r w:rsidR="00C876C7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prevăzute în prezentul contract;</w:t>
      </w:r>
    </w:p>
    <w:p w14:paraId="76AA2342" w14:textId="77777777" w:rsidR="00C876C7" w:rsidRDefault="00ED5F4C" w:rsidP="00C876C7">
      <w:pPr>
        <w:pStyle w:val="Listparagraf"/>
        <w:numPr>
          <w:ilvl w:val="0"/>
          <w:numId w:val="4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să încaseze:</w:t>
      </w:r>
    </w:p>
    <w:p w14:paraId="7817A48B" w14:textId="77777777" w:rsidR="00C876C7" w:rsidRDefault="00ED5F4C" w:rsidP="007070B5">
      <w:pPr>
        <w:pStyle w:val="Listparagraf"/>
        <w:numPr>
          <w:ilvl w:val="1"/>
          <w:numId w:val="42"/>
        </w:numPr>
        <w:tabs>
          <w:tab w:val="left" w:pos="284"/>
          <w:tab w:val="left" w:pos="1276"/>
        </w:tabs>
        <w:autoSpaceDE w:val="0"/>
        <w:autoSpaceDN w:val="0"/>
        <w:adjustRightInd w:val="0"/>
        <w:spacing w:after="0" w:line="240" w:lineRule="auto"/>
        <w:ind w:left="851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C876C7">
        <w:rPr>
          <w:rFonts w:ascii="Times New Roman" w:hAnsi="Times New Roman"/>
          <w:color w:val="000000"/>
          <w:sz w:val="20"/>
          <w:szCs w:val="20"/>
          <w:lang w:val="ro-RO"/>
        </w:rPr>
        <w:t>de la solicitantul, viitor client final casnic:</w:t>
      </w:r>
    </w:p>
    <w:p w14:paraId="3E105538" w14:textId="77777777" w:rsidR="00C4612D" w:rsidRPr="00882161" w:rsidRDefault="00ED5F4C" w:rsidP="00C4612D">
      <w:pPr>
        <w:pStyle w:val="Listparagraf"/>
        <w:numPr>
          <w:ilvl w:val="1"/>
          <w:numId w:val="43"/>
        </w:numPr>
        <w:tabs>
          <w:tab w:val="left" w:pos="284"/>
          <w:tab w:val="left" w:pos="1418"/>
          <w:tab w:val="left" w:pos="4417"/>
        </w:tabs>
        <w:autoSpaceDE w:val="0"/>
        <w:autoSpaceDN w:val="0"/>
        <w:adjustRightInd w:val="0"/>
        <w:spacing w:after="0" w:line="240" w:lineRule="auto"/>
        <w:ind w:left="1134" w:firstLine="0"/>
        <w:jc w:val="both"/>
        <w:rPr>
          <w:lang w:val="ro-RO"/>
        </w:rPr>
      </w:pPr>
      <w:proofErr w:type="spellStart"/>
      <w:r w:rsidRPr="00882161">
        <w:rPr>
          <w:rFonts w:ascii="Times New Roman" w:hAnsi="Times New Roman"/>
          <w:color w:val="000000"/>
          <w:sz w:val="20"/>
          <w:szCs w:val="20"/>
          <w:lang w:val="ro-RO"/>
        </w:rPr>
        <w:t>diferenţa</w:t>
      </w:r>
      <w:proofErr w:type="spellEnd"/>
      <w:r w:rsidRPr="00882161">
        <w:rPr>
          <w:rFonts w:ascii="Times New Roman" w:hAnsi="Times New Roman"/>
          <w:color w:val="000000"/>
          <w:sz w:val="20"/>
          <w:szCs w:val="20"/>
          <w:lang w:val="ro-RO"/>
        </w:rPr>
        <w:t xml:space="preserve"> dintre tariful de racordare la SD </w:t>
      </w:r>
      <w:proofErr w:type="spellStart"/>
      <w:r w:rsidRPr="00882161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882161">
        <w:rPr>
          <w:rFonts w:ascii="Times New Roman" w:hAnsi="Times New Roman"/>
          <w:color w:val="000000"/>
          <w:sz w:val="20"/>
          <w:szCs w:val="20"/>
          <w:lang w:val="ro-RO"/>
        </w:rPr>
        <w:t xml:space="preserve"> valoarea medie a unui racord, calculate</w:t>
      </w:r>
      <w:r w:rsidR="007070B5" w:rsidRPr="0088216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882161">
        <w:rPr>
          <w:rFonts w:ascii="Times New Roman" w:hAnsi="Times New Roman"/>
          <w:color w:val="000000"/>
          <w:sz w:val="20"/>
          <w:szCs w:val="20"/>
          <w:lang w:val="ro-RO"/>
        </w:rPr>
        <w:t>conform prevederilor reglementărilor aprobate de ANRE;</w:t>
      </w:r>
      <w:r w:rsidR="00C4612D" w:rsidRPr="00882161">
        <w:rPr>
          <w:lang w:val="ro-RO"/>
        </w:rPr>
        <w:tab/>
      </w:r>
    </w:p>
    <w:p w14:paraId="13A20E67" w14:textId="77777777" w:rsidR="007070B5" w:rsidRPr="007070B5" w:rsidRDefault="00ED5F4C" w:rsidP="007070B5">
      <w:pPr>
        <w:pStyle w:val="Listparagraf"/>
        <w:numPr>
          <w:ilvl w:val="1"/>
          <w:numId w:val="43"/>
        </w:numPr>
        <w:tabs>
          <w:tab w:val="left" w:pos="284"/>
          <w:tab w:val="left" w:pos="1418"/>
        </w:tabs>
        <w:autoSpaceDE w:val="0"/>
        <w:autoSpaceDN w:val="0"/>
        <w:adjustRightInd w:val="0"/>
        <w:spacing w:after="0" w:line="240" w:lineRule="auto"/>
        <w:ind w:left="1134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valoarea suplimentară rezultată în urma regularizării costurilor </w:t>
      </w:r>
      <w:proofErr w:type="spellStart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racordare,</w:t>
      </w:r>
      <w:r w:rsid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în </w:t>
      </w:r>
      <w:proofErr w:type="spellStart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 în care aceasta există;</w:t>
      </w:r>
    </w:p>
    <w:p w14:paraId="4B0F3CB7" w14:textId="77777777" w:rsidR="007070B5" w:rsidRPr="007070B5" w:rsidRDefault="00ED5F4C" w:rsidP="007070B5">
      <w:pPr>
        <w:pStyle w:val="Listparagraf"/>
        <w:numPr>
          <w:ilvl w:val="1"/>
          <w:numId w:val="42"/>
        </w:numPr>
        <w:tabs>
          <w:tab w:val="left" w:pos="284"/>
          <w:tab w:val="left" w:pos="1276"/>
        </w:tabs>
        <w:autoSpaceDE w:val="0"/>
        <w:autoSpaceDN w:val="0"/>
        <w:adjustRightInd w:val="0"/>
        <w:spacing w:after="0" w:line="240" w:lineRule="auto"/>
        <w:ind w:left="851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de la solicitantul, viitor client final </w:t>
      </w:r>
      <w:proofErr w:type="spellStart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>noncasnic</w:t>
      </w:r>
      <w:proofErr w:type="spellEnd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>/dezvoltatorul ansamblului</w:t>
      </w:r>
      <w:r w:rsid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>rezidenţial</w:t>
      </w:r>
      <w:proofErr w:type="spellEnd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/concesionarul serviciului de utilitate publică de </w:t>
      </w:r>
      <w:proofErr w:type="spellStart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naturale/UAT/</w:t>
      </w:r>
      <w:proofErr w:type="spellStart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necesare racordării unei magistrale directe etc.:</w:t>
      </w:r>
    </w:p>
    <w:p w14:paraId="22991445" w14:textId="77777777" w:rsidR="007070B5" w:rsidRDefault="00ED5F4C" w:rsidP="007070B5">
      <w:pPr>
        <w:pStyle w:val="Listparagraf"/>
        <w:numPr>
          <w:ilvl w:val="1"/>
          <w:numId w:val="44"/>
        </w:numPr>
        <w:tabs>
          <w:tab w:val="left" w:pos="284"/>
          <w:tab w:val="left" w:pos="1418"/>
        </w:tabs>
        <w:autoSpaceDE w:val="0"/>
        <w:autoSpaceDN w:val="0"/>
        <w:adjustRightInd w:val="0"/>
        <w:spacing w:after="0" w:line="240" w:lineRule="auto"/>
        <w:ind w:left="1134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>tariful de racordare la SD;</w:t>
      </w:r>
    </w:p>
    <w:p w14:paraId="65AB6219" w14:textId="77777777" w:rsidR="007070B5" w:rsidRPr="007070B5" w:rsidRDefault="00ED5F4C" w:rsidP="007070B5">
      <w:pPr>
        <w:pStyle w:val="Listparagraf"/>
        <w:numPr>
          <w:ilvl w:val="1"/>
          <w:numId w:val="44"/>
        </w:numPr>
        <w:tabs>
          <w:tab w:val="left" w:pos="284"/>
          <w:tab w:val="left" w:pos="1418"/>
        </w:tabs>
        <w:autoSpaceDE w:val="0"/>
        <w:autoSpaceDN w:val="0"/>
        <w:adjustRightInd w:val="0"/>
        <w:spacing w:after="0" w:line="240" w:lineRule="auto"/>
        <w:ind w:left="1134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valoarea suplimentară rezultată în urma regularizării costurilor </w:t>
      </w:r>
      <w:proofErr w:type="spellStart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racordare,</w:t>
      </w:r>
      <w:r w:rsid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în </w:t>
      </w:r>
      <w:proofErr w:type="spellStart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 în care aceasta există;</w:t>
      </w:r>
    </w:p>
    <w:p w14:paraId="7ADF3A69" w14:textId="77777777" w:rsidR="00ED5F4C" w:rsidRPr="007070B5" w:rsidRDefault="00ED5F4C" w:rsidP="007070B5">
      <w:pPr>
        <w:pStyle w:val="Listparagraf"/>
        <w:numPr>
          <w:ilvl w:val="0"/>
          <w:numId w:val="4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să preia în proprietate/patrimoniu activele rezultate ca urmare a realizării </w:t>
      </w:r>
      <w:proofErr w:type="spellStart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racordare,</w:t>
      </w:r>
      <w:r w:rsid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de la data punerii în </w:t>
      </w:r>
      <w:proofErr w:type="spellStart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7070B5">
        <w:rPr>
          <w:rFonts w:ascii="Times New Roman" w:hAnsi="Times New Roman"/>
          <w:color w:val="000000"/>
          <w:sz w:val="20"/>
          <w:szCs w:val="20"/>
          <w:lang w:val="ro-RO"/>
        </w:rPr>
        <w:t xml:space="preserve"> a acestora, prin efectul legii.</w:t>
      </w:r>
    </w:p>
    <w:p w14:paraId="60D0CC79" w14:textId="77777777" w:rsidR="006A584C" w:rsidRDefault="006A584C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45412163" w14:textId="77777777" w:rsidR="00ED5F4C" w:rsidRPr="00397462" w:rsidRDefault="00ED5F4C" w:rsidP="006A5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CAPITOLUL VI</w:t>
      </w:r>
    </w:p>
    <w:p w14:paraId="6EAAAE3A" w14:textId="77777777" w:rsidR="00ED5F4C" w:rsidRPr="00397462" w:rsidRDefault="00ED5F4C" w:rsidP="006A5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proofErr w:type="spellStart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Obligaţiile</w:t>
      </w:r>
      <w:proofErr w:type="spellEnd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 xml:space="preserve"> </w:t>
      </w:r>
      <w:proofErr w:type="spellStart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şi</w:t>
      </w:r>
      <w:proofErr w:type="spellEnd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 xml:space="preserve"> drepturile solicitantului</w:t>
      </w:r>
    </w:p>
    <w:p w14:paraId="24EACA0D" w14:textId="77777777" w:rsidR="006A584C" w:rsidRDefault="006A584C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5E562C9D" w14:textId="77777777" w:rsidR="00ED5F4C" w:rsidRPr="00ED5F4C" w:rsidRDefault="00ED5F4C" w:rsidP="006A58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17.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(1) Solicitantul are, în principal, următoarele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obligaţii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:</w:t>
      </w:r>
    </w:p>
    <w:p w14:paraId="2AFA5F59" w14:textId="77777777" w:rsidR="00ED5F4C" w:rsidRPr="006A584C" w:rsidRDefault="00ED5F4C" w:rsidP="006A584C">
      <w:pPr>
        <w:pStyle w:val="Listparagraf"/>
        <w:numPr>
          <w:ilvl w:val="0"/>
          <w:numId w:val="4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viitorul client final casnic să achite către OSD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diferenţa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dintre tariful de racordare la SD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="006A584C"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valoarea medie a unui racord,</w:t>
      </w:r>
      <w:r w:rsidR="006A584C"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precum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valoarea suplimentară rezultată în urma regularizării</w:t>
      </w:r>
      <w:r w:rsidR="006A584C"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costurilor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racordare;</w:t>
      </w:r>
    </w:p>
    <w:p w14:paraId="6228AAC7" w14:textId="77777777" w:rsidR="006A584C" w:rsidRDefault="00ED5F4C" w:rsidP="006A584C">
      <w:pPr>
        <w:pStyle w:val="Listparagraf"/>
        <w:numPr>
          <w:ilvl w:val="0"/>
          <w:numId w:val="4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viitorul client final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noncasnic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/dezvoltatorul ansamblului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rezidenţial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/concesionarul serviciului de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utilitate publică de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naturale/UAT/solicitantul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necesare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racordării unei magistrale directe etc. să achite către OSD tariful de racordare la SD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valoarea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suplimentară rezultată în urma regularizării costurilor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racordare, în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care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aceasta există;</w:t>
      </w:r>
    </w:p>
    <w:p w14:paraId="4D2C7F24" w14:textId="77777777" w:rsidR="00ED5F4C" w:rsidRPr="006A584C" w:rsidRDefault="00ED5F4C" w:rsidP="006A584C">
      <w:pPr>
        <w:pStyle w:val="Listparagraf"/>
        <w:numPr>
          <w:ilvl w:val="0"/>
          <w:numId w:val="4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să achite către OEP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/sau OEE valoarea componentelor tarifului de racordare la SD aferente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activităţilor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prestate de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aceştia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,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în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care aceste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activităţi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nu sunt prestate prin intermediul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OSD.</w:t>
      </w:r>
    </w:p>
    <w:p w14:paraId="3F1662AB" w14:textId="77777777" w:rsidR="006A584C" w:rsidRPr="006A584C" w:rsidRDefault="00ED5F4C" w:rsidP="006A58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(2) Solicitantul, viitor client final casnic sau </w:t>
      </w:r>
      <w:proofErr w:type="spellStart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noncasnic</w:t>
      </w:r>
      <w:proofErr w:type="spellEnd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, are </w:t>
      </w:r>
      <w:proofErr w:type="spellStart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obligaţia</w:t>
      </w:r>
      <w:proofErr w:type="spellEnd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să realizeze proiectarea, </w:t>
      </w:r>
      <w:proofErr w:type="spellStart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execuţia</w:t>
      </w:r>
      <w:proofErr w:type="spellEnd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</w:t>
      </w:r>
      <w:proofErr w:type="spellStart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şi</w:t>
      </w:r>
      <w:proofErr w:type="spellEnd"/>
      <w:r w:rsidR="006A584C"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</w:t>
      </w:r>
      <w:proofErr w:type="spellStart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recepţia</w:t>
      </w:r>
      <w:proofErr w:type="spellEnd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tehnică a </w:t>
      </w:r>
      <w:proofErr w:type="spellStart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instalaţiei</w:t>
      </w:r>
      <w:proofErr w:type="spellEnd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de utilizare a gazelor naturale aferente locului de consum, prin intermediul</w:t>
      </w:r>
      <w:r w:rsidR="006A584C"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operatorilor economici </w:t>
      </w:r>
      <w:proofErr w:type="spellStart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autorizaţi</w:t>
      </w:r>
      <w:proofErr w:type="spellEnd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ANRE pentru proiectarea </w:t>
      </w:r>
      <w:proofErr w:type="spellStart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şi</w:t>
      </w:r>
      <w:proofErr w:type="spellEnd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/sau </w:t>
      </w:r>
      <w:proofErr w:type="spellStart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execuţia</w:t>
      </w:r>
      <w:proofErr w:type="spellEnd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</w:t>
      </w:r>
      <w:proofErr w:type="spellStart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instalaţiei</w:t>
      </w:r>
      <w:proofErr w:type="spellEnd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de utilizare a gazelor</w:t>
      </w:r>
      <w:r w:rsidR="006A584C"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naturale, de regulă, în termen de maximum:</w:t>
      </w:r>
    </w:p>
    <w:p w14:paraId="58D404C0" w14:textId="77777777" w:rsidR="00ED5F4C" w:rsidRPr="006A584C" w:rsidRDefault="00ED5F4C" w:rsidP="006A584C">
      <w:pPr>
        <w:pStyle w:val="Listparagraf"/>
        <w:numPr>
          <w:ilvl w:val="1"/>
          <w:numId w:val="4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30 de zile de la data încheierii contractului de racordare la SD, pentru imobilul construit în care se</w:t>
      </w:r>
      <w:r w:rsidR="006A584C"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amplasează aparatele consumatoare de combustibili </w:t>
      </w:r>
      <w:proofErr w:type="spellStart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gazoşi</w:t>
      </w:r>
      <w:proofErr w:type="spellEnd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;</w:t>
      </w:r>
    </w:p>
    <w:p w14:paraId="58C7104A" w14:textId="77777777" w:rsidR="00ED5F4C" w:rsidRPr="006A584C" w:rsidRDefault="00ED5F4C" w:rsidP="006A584C">
      <w:pPr>
        <w:pStyle w:val="Listparagraf"/>
        <w:numPr>
          <w:ilvl w:val="0"/>
          <w:numId w:val="4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90 de zile de la data încheierii contractului de racordare la SD, pentru imobilul ce urmează să fie</w:t>
      </w:r>
      <w:r w:rsidR="006A584C"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construit </w:t>
      </w:r>
      <w:proofErr w:type="spellStart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şi</w:t>
      </w:r>
      <w:proofErr w:type="spellEnd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în care urmează</w:t>
      </w:r>
      <w:r w:rsidR="006A584C"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 xml:space="preserve">să se amplaseze aparatele consumatoare de combustibili </w:t>
      </w:r>
      <w:proofErr w:type="spellStart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gazoşi</w:t>
      </w:r>
      <w:proofErr w:type="spellEnd"/>
      <w:r w:rsidRPr="006A584C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ro-RO"/>
        </w:rPr>
        <w:t>.</w:t>
      </w:r>
    </w:p>
    <w:p w14:paraId="67C8DF37" w14:textId="77777777" w:rsidR="00ED5F4C" w:rsidRPr="00ED5F4C" w:rsidRDefault="00ED5F4C" w:rsidP="006A58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(3) Solicitantul are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obligaţia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a pune la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dispoziţia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OSD documentele justificative privind costurile finale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ale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instalaţiei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racordare,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evidenţiate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mod distinct pentru toate componentele aferente acesteia, cu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maximum 5 zile înainte de data programării punerii în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racordului.</w:t>
      </w:r>
    </w:p>
    <w:p w14:paraId="2028363F" w14:textId="77777777" w:rsidR="00ED5F4C" w:rsidRPr="00ED5F4C" w:rsidRDefault="00ED5F4C" w:rsidP="006A58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(4) Dezvoltatorul ansamblului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rezidenţial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are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obligaţia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a pune la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dispoziţia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OSD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autorizaţia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construire în termen de valabilitate pentru ansamblul de blocuri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locuinţe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/sau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locuinţe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individuale,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la momentul returnării contractului de racordare semnat.</w:t>
      </w:r>
    </w:p>
    <w:p w14:paraId="41B5CCA1" w14:textId="77777777" w:rsidR="00ED5F4C" w:rsidRPr="00ED5F4C" w:rsidRDefault="00ED5F4C" w:rsidP="006A58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18.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Solicitantul are dreptul:</w:t>
      </w:r>
    </w:p>
    <w:p w14:paraId="767809BD" w14:textId="77777777" w:rsidR="00ED5F4C" w:rsidRPr="006A584C" w:rsidRDefault="00ED5F4C" w:rsidP="006A584C">
      <w:pPr>
        <w:pStyle w:val="Listparagraf"/>
        <w:numPr>
          <w:ilvl w:val="0"/>
          <w:numId w:val="4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să fie racordat la SD;</w:t>
      </w:r>
    </w:p>
    <w:p w14:paraId="761A7BE9" w14:textId="77777777" w:rsidR="00ED5F4C" w:rsidRPr="006A584C" w:rsidRDefault="00ED5F4C" w:rsidP="006A584C">
      <w:pPr>
        <w:pStyle w:val="Listparagraf"/>
        <w:numPr>
          <w:ilvl w:val="0"/>
          <w:numId w:val="4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să îi fie pusă în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OSD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instalaţia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în termenele prevăzute în Regulament;</w:t>
      </w:r>
    </w:p>
    <w:p w14:paraId="71109B58" w14:textId="77777777" w:rsidR="00ED5F4C" w:rsidRPr="006A584C" w:rsidRDefault="00ED5F4C" w:rsidP="006A584C">
      <w:pPr>
        <w:pStyle w:val="Listparagraf"/>
        <w:numPr>
          <w:ilvl w:val="0"/>
          <w:numId w:val="4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să îi fie pusă în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funcţiune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OSD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instalaţia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utilizare a gazelor naturale aferentă locului de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consum al solicitantului;</w:t>
      </w:r>
    </w:p>
    <w:p w14:paraId="252468FF" w14:textId="77777777" w:rsidR="00ED5F4C" w:rsidRPr="006A584C" w:rsidRDefault="00ED5F4C" w:rsidP="006A584C">
      <w:pPr>
        <w:pStyle w:val="Listparagraf"/>
        <w:numPr>
          <w:ilvl w:val="0"/>
          <w:numId w:val="4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să beneficieze de despăgubirea prevăzută la art. 7, până la limita valorii medii a unui racord.</w:t>
      </w:r>
    </w:p>
    <w:p w14:paraId="00DCB304" w14:textId="77777777" w:rsidR="006A584C" w:rsidRDefault="006A584C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2DCC52A8" w14:textId="77777777" w:rsidR="00BB4DE1" w:rsidRDefault="00BB4DE1" w:rsidP="006A5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</w:p>
    <w:p w14:paraId="128BC556" w14:textId="77777777" w:rsidR="00ED5F4C" w:rsidRPr="00397462" w:rsidRDefault="00ED5F4C" w:rsidP="006A5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CAPITOLUL VII</w:t>
      </w:r>
    </w:p>
    <w:p w14:paraId="171E2C1B" w14:textId="77777777" w:rsidR="00ED5F4C" w:rsidRPr="00397462" w:rsidRDefault="00ED5F4C" w:rsidP="006A5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Încetarea contractului</w:t>
      </w:r>
    </w:p>
    <w:p w14:paraId="7B8EB7F2" w14:textId="77777777" w:rsidR="006A584C" w:rsidRDefault="006A584C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2D33C6F3" w14:textId="77777777" w:rsidR="00ED5F4C" w:rsidRPr="00ED5F4C" w:rsidRDefault="00ED5F4C" w:rsidP="006A58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19.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În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care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autorităţile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administraţiei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publice nu eliberează, indiferent de cauză,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avizele/aprobările necesare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execuţiei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lucrărilor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autorizaţia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construire/acordul sau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autorizaţia</w:t>
      </w:r>
      <w:proofErr w:type="spellEnd"/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administratorului drumului, atunci contractul de racordare încetează de drept, fără alte notificări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puneri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în întârziere, respectiv fără ca OSD să aibă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obligaţia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a plăti daune - interese către solicitant.</w:t>
      </w:r>
    </w:p>
    <w:p w14:paraId="36641618" w14:textId="77777777" w:rsidR="00ED5F4C" w:rsidRPr="00ED5F4C" w:rsidRDefault="00ED5F4C" w:rsidP="006A58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lastRenderedPageBreak/>
        <w:t>Art. 20.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(1) Prezentul contract încetează în următoarele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situaţii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:</w:t>
      </w:r>
    </w:p>
    <w:p w14:paraId="38B06AF0" w14:textId="77777777" w:rsidR="00ED5F4C" w:rsidRPr="006A584C" w:rsidRDefault="00ED5F4C" w:rsidP="006A584C">
      <w:pPr>
        <w:pStyle w:val="Listparagraf"/>
        <w:numPr>
          <w:ilvl w:val="0"/>
          <w:numId w:val="4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la expirarea termenului prevăzut la art. 4;</w:t>
      </w:r>
    </w:p>
    <w:p w14:paraId="63035952" w14:textId="77777777" w:rsidR="00ED5F4C" w:rsidRPr="00C4612D" w:rsidRDefault="00ED5F4C" w:rsidP="00C4612D">
      <w:pPr>
        <w:pStyle w:val="Listparagraf"/>
        <w:numPr>
          <w:ilvl w:val="0"/>
          <w:numId w:val="4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la solicitarea uneia dintre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părţi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, sub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condiţia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notificării prealabile în termen de </w:t>
      </w:r>
      <w:r w:rsidR="006A584C">
        <w:rPr>
          <w:rFonts w:ascii="Times New Roman" w:hAnsi="Times New Roman"/>
          <w:color w:val="000000"/>
          <w:sz w:val="20"/>
          <w:szCs w:val="20"/>
          <w:lang w:val="ro-RO"/>
        </w:rPr>
        <w:t>…………………</w:t>
      </w: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zile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a </w:t>
      </w:r>
      <w:proofErr w:type="spellStart"/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>obţinerii</w:t>
      </w:r>
      <w:proofErr w:type="spellEnd"/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 acordului celeilalte </w:t>
      </w:r>
      <w:proofErr w:type="spellStart"/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>părţi</w:t>
      </w:r>
      <w:proofErr w:type="spellEnd"/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>;</w:t>
      </w:r>
    </w:p>
    <w:p w14:paraId="12867A5B" w14:textId="77777777" w:rsidR="00ED5F4C" w:rsidRPr="00C4612D" w:rsidRDefault="00ED5F4C" w:rsidP="00C4612D">
      <w:pPr>
        <w:pStyle w:val="Listparagraf"/>
        <w:numPr>
          <w:ilvl w:val="0"/>
          <w:numId w:val="4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după rambursarea cheltuielilor cu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instalaţia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racordare realizate de OSD, în limita valorii medii</w:t>
      </w:r>
      <w:r w:rsid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>a racordului;</w:t>
      </w:r>
    </w:p>
    <w:p w14:paraId="4C10A72F" w14:textId="77777777" w:rsidR="00ED5F4C" w:rsidRPr="00C4612D" w:rsidRDefault="00ED5F4C" w:rsidP="00C4612D">
      <w:pPr>
        <w:pStyle w:val="Listparagraf"/>
        <w:numPr>
          <w:ilvl w:val="0"/>
          <w:numId w:val="4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în cazul nerespectării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obligaţiei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către dezvoltatorul ansamblului </w:t>
      </w:r>
      <w:proofErr w:type="spellStart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rezidenţial</w:t>
      </w:r>
      <w:proofErr w:type="spellEnd"/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 xml:space="preserve"> a prevederilor art.</w:t>
      </w:r>
      <w:r w:rsid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>17 alin. (4);</w:t>
      </w:r>
    </w:p>
    <w:p w14:paraId="35EAA3C5" w14:textId="77777777" w:rsidR="00ED5F4C" w:rsidRPr="006A584C" w:rsidRDefault="00ED5F4C" w:rsidP="006A584C">
      <w:pPr>
        <w:pStyle w:val="Listparagraf"/>
        <w:numPr>
          <w:ilvl w:val="0"/>
          <w:numId w:val="4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6A584C">
        <w:rPr>
          <w:rFonts w:ascii="Times New Roman" w:hAnsi="Times New Roman"/>
          <w:color w:val="000000"/>
          <w:sz w:val="20"/>
          <w:szCs w:val="20"/>
          <w:lang w:val="ro-RO"/>
        </w:rPr>
        <w:t>în cazul nerespectării de către solicitant a prevederilor art. 17 alin. (1) lit. a) sau b);</w:t>
      </w:r>
    </w:p>
    <w:p w14:paraId="0599936A" w14:textId="77777777" w:rsidR="00ED5F4C" w:rsidRPr="00C4612D" w:rsidRDefault="00ED5F4C" w:rsidP="006A584C">
      <w:pPr>
        <w:pStyle w:val="Listparagraf"/>
        <w:numPr>
          <w:ilvl w:val="0"/>
          <w:numId w:val="4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la solicitarea OSD, în </w:t>
      </w:r>
      <w:proofErr w:type="spellStart"/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 în care, ulterior încheierii contractului, sunt modificări de natură</w:t>
      </w:r>
      <w:r w:rsidR="00C4612D" w:rsidRP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tehnică la nivelul SD sau al imobilului, care conduc la modificarea </w:t>
      </w:r>
      <w:proofErr w:type="spellStart"/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>soluţiei</w:t>
      </w:r>
      <w:proofErr w:type="spellEnd"/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 tehnice de racordare la</w:t>
      </w:r>
      <w:r w:rsid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C4612D">
        <w:rPr>
          <w:rFonts w:ascii="Times New Roman" w:hAnsi="Times New Roman"/>
          <w:color w:val="000000"/>
          <w:sz w:val="20"/>
          <w:szCs w:val="20"/>
          <w:lang w:val="ro-RO"/>
        </w:rPr>
        <w:t>SD, iar solicitantul nu depune la OSD documentele aferente.</w:t>
      </w:r>
    </w:p>
    <w:p w14:paraId="6FB8EAA0" w14:textId="77777777" w:rsidR="00ED5F4C" w:rsidRPr="00ED5F4C" w:rsidRDefault="00ED5F4C" w:rsidP="00C4612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(2) În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care solicitantul solicită încetarea contractului de racordare, OSD are dreptul de a solicita</w:t>
      </w:r>
      <w:r w:rsid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primi din partea solicitantului contravaloarea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activităţilor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efectuate de acesta după momentul semnării</w:t>
      </w:r>
      <w:r w:rsid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contractului.</w:t>
      </w:r>
    </w:p>
    <w:p w14:paraId="240DE0E8" w14:textId="77777777" w:rsidR="00397462" w:rsidRDefault="00397462" w:rsidP="00C461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</w:pPr>
    </w:p>
    <w:p w14:paraId="4379E399" w14:textId="77777777" w:rsidR="00ED5F4C" w:rsidRPr="00397462" w:rsidRDefault="00ED5F4C" w:rsidP="00C461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CAPITOLUL VIII</w:t>
      </w:r>
    </w:p>
    <w:p w14:paraId="361D2AB7" w14:textId="77777777" w:rsidR="00ED5F4C" w:rsidRPr="00397462" w:rsidRDefault="00ED5F4C" w:rsidP="00C461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Notificări</w:t>
      </w:r>
    </w:p>
    <w:p w14:paraId="17FC88EC" w14:textId="77777777" w:rsidR="00C4612D" w:rsidRDefault="00C4612D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4E1D826D" w14:textId="77777777" w:rsidR="00C4612D" w:rsidRDefault="00ED5F4C" w:rsidP="00C4612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C4612D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21.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(1)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Părţile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sunt obligate ca pe parcursul derulării prezentului contract să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îşi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notifice reciproc</w:t>
      </w:r>
      <w:r w:rsid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orice modificare</w:t>
      </w:r>
      <w:r w:rsid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circumstanţelor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avute în vedere la data semnării acestuia, în termen de 5 zile de la data</w:t>
      </w:r>
      <w:r w:rsidR="00C4612D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producerii acestora.</w:t>
      </w:r>
    </w:p>
    <w:p w14:paraId="5D216E61" w14:textId="77777777" w:rsidR="00D203A1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(2) Toate notificările prevăzute la alin. (1) se transmit în scris, prin remitere directă sau prin scrisoare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recomandată cu confirmare de primire, la adresele prevăzute în contract, în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care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părţile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nu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convin asupra altor adrese sau asupra altor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modalităţi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pentru transmiterea notificărilor sau în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situaţia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care prin contract nu se prevede o altă modalitate de transmitere.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</w:p>
    <w:p w14:paraId="669476D2" w14:textId="77777777" w:rsidR="00ED5F4C" w:rsidRPr="00ED5F4C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(3) În cazul în care notificarea prevăzută la alin. (1) se realizează prin scrisoare recomandată cu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confirmare de primire, se consideră primită de destinatar la data semnării de către acesta a confirmării de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primire; în caz contrar, procedura de notificare este considerată îndeplinită la data returnării scrisorii către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expeditor.</w:t>
      </w:r>
    </w:p>
    <w:p w14:paraId="689F5298" w14:textId="77777777" w:rsidR="00D203A1" w:rsidRDefault="00D203A1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4330782C" w14:textId="77777777" w:rsidR="00ED5F4C" w:rsidRPr="00397462" w:rsidRDefault="00ED5F4C" w:rsidP="00D20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CAPITOLUL IX</w:t>
      </w:r>
    </w:p>
    <w:p w14:paraId="357EF97D" w14:textId="77777777" w:rsidR="00ED5F4C" w:rsidRPr="00397462" w:rsidRDefault="00ED5F4C" w:rsidP="00D20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proofErr w:type="spellStart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Forţa</w:t>
      </w:r>
      <w:proofErr w:type="spellEnd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 xml:space="preserve"> majoră</w:t>
      </w:r>
    </w:p>
    <w:p w14:paraId="63361184" w14:textId="77777777" w:rsidR="00D203A1" w:rsidRDefault="00D203A1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2C4ADE61" w14:textId="77777777" w:rsidR="00D203A1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D203A1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22.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(1)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Forţa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majoră este orice eveniment extern, imprevizibil, absolut invincibil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inevitabil, care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exonerează de răspundere partea care îl invocă.</w:t>
      </w:r>
    </w:p>
    <w:p w14:paraId="4F41F884" w14:textId="77777777" w:rsidR="00D203A1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(2) Partea care invocă un caz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forţă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majoră este obligată să îl notifice celeilalte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părţi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termen de 5 zile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calendaristice de la data încetării evenimentului, urmată de remiterea documentelor justificative în termen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de 15 zile calendaristice de la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aceeaşi</w:t>
      </w:r>
      <w:proofErr w:type="spellEnd"/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dată.</w:t>
      </w:r>
    </w:p>
    <w:p w14:paraId="30E7D285" w14:textId="77777777" w:rsidR="00D203A1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(3) Cazurile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forţă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majoră sunt certificate conform reglementărilor în vigoare.</w:t>
      </w:r>
    </w:p>
    <w:p w14:paraId="488407BD" w14:textId="77777777" w:rsidR="00ED5F4C" w:rsidRPr="00ED5F4C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(4) În cazul în care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forţa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majoră nu încetează în termen de 60 de zile calendaristice de la data producerii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acesteia,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părţile</w:t>
      </w:r>
      <w:proofErr w:type="spellEnd"/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au dreptul să solicite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desfiinţarea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plin drept a contractului, fără ca vreuna dintre ele să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pretindă daune - interese.</w:t>
      </w:r>
    </w:p>
    <w:p w14:paraId="0C29CC2F" w14:textId="77777777" w:rsidR="00D203A1" w:rsidRDefault="00D203A1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3A8AD77B" w14:textId="77777777" w:rsidR="00ED5F4C" w:rsidRPr="00397462" w:rsidRDefault="00ED5F4C" w:rsidP="00D20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CAPITOLUL X</w:t>
      </w:r>
    </w:p>
    <w:p w14:paraId="7B794A32" w14:textId="77777777" w:rsidR="00ED5F4C" w:rsidRPr="00397462" w:rsidRDefault="00ED5F4C" w:rsidP="00D20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proofErr w:type="spellStart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Soluţionarea</w:t>
      </w:r>
      <w:proofErr w:type="spellEnd"/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 xml:space="preserve"> litigiilor</w:t>
      </w:r>
    </w:p>
    <w:p w14:paraId="77204910" w14:textId="77777777" w:rsidR="00D203A1" w:rsidRDefault="00D203A1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2C9FD00B" w14:textId="77777777" w:rsidR="00D203A1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D203A1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23.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(1)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Părţile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convin ca toate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neînţelegerile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privind validitatea contractului sau cele rezultate din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interpretarea,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execuţia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sau încetarea acestuia să fie rezolvate pe cale amiabilă.</w:t>
      </w:r>
    </w:p>
    <w:p w14:paraId="09FCF8C3" w14:textId="77777777" w:rsidR="00ED5F4C" w:rsidRPr="00ED5F4C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(2) În caz contrar, litigiile sunt depuse spre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soluţionare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instanţelor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judecătoreşti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competente.</w:t>
      </w:r>
    </w:p>
    <w:p w14:paraId="48DFFE3F" w14:textId="77777777" w:rsidR="00D203A1" w:rsidRDefault="00D203A1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54299392" w14:textId="77777777" w:rsidR="00ED5F4C" w:rsidRPr="00397462" w:rsidRDefault="00ED5F4C" w:rsidP="00D20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CAPITOLUL XI</w:t>
      </w:r>
    </w:p>
    <w:p w14:paraId="5A0F3C54" w14:textId="77777777" w:rsidR="00ED5F4C" w:rsidRPr="00397462" w:rsidRDefault="00ED5F4C" w:rsidP="00D20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Anexe</w:t>
      </w:r>
    </w:p>
    <w:p w14:paraId="158A38C3" w14:textId="77777777" w:rsidR="00D203A1" w:rsidRDefault="00D203A1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72B046EF" w14:textId="77777777" w:rsidR="00ED5F4C" w:rsidRPr="00ED5F4C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D203A1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24.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Următoarele documente sunt anexate, în principal, la prezentul contract:</w:t>
      </w:r>
    </w:p>
    <w:p w14:paraId="6F9E4492" w14:textId="77777777" w:rsidR="00D203A1" w:rsidRDefault="00ED5F4C" w:rsidP="00D203A1">
      <w:pPr>
        <w:pStyle w:val="Listparagraf"/>
        <w:numPr>
          <w:ilvl w:val="1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Avizul tehnic de racordare la sistemul de </w:t>
      </w:r>
      <w:proofErr w:type="spellStart"/>
      <w:r w:rsidRPr="00D203A1">
        <w:rPr>
          <w:rFonts w:ascii="Times New Roman" w:hAnsi="Times New Roman"/>
          <w:color w:val="000000"/>
          <w:sz w:val="20"/>
          <w:szCs w:val="20"/>
          <w:lang w:val="ro-RO"/>
        </w:rPr>
        <w:t>distribuţie</w:t>
      </w:r>
      <w:proofErr w:type="spellEnd"/>
      <w:r w:rsidRP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a gazelor naturale nr. 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………………… </w:t>
      </w:r>
      <w:r w:rsidRP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din data de 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>……-……-20……</w:t>
      </w:r>
      <w:r w:rsidRPr="00D203A1">
        <w:rPr>
          <w:rFonts w:ascii="Times New Roman" w:hAnsi="Times New Roman"/>
          <w:color w:val="000000"/>
          <w:sz w:val="20"/>
          <w:szCs w:val="20"/>
          <w:lang w:val="ro-RO"/>
        </w:rPr>
        <w:t>;</w:t>
      </w:r>
    </w:p>
    <w:p w14:paraId="25B977B9" w14:textId="77777777" w:rsidR="00D203A1" w:rsidRDefault="00ED5F4C" w:rsidP="00D203A1">
      <w:pPr>
        <w:pStyle w:val="Listparagraf"/>
        <w:numPr>
          <w:ilvl w:val="1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proofErr w:type="spellStart"/>
      <w:r w:rsidRPr="00D203A1">
        <w:rPr>
          <w:rFonts w:ascii="Times New Roman" w:hAnsi="Times New Roman"/>
          <w:color w:val="000000"/>
          <w:sz w:val="20"/>
          <w:szCs w:val="20"/>
          <w:lang w:val="ro-RO"/>
        </w:rPr>
        <w:t>schiţa</w:t>
      </w:r>
      <w:proofErr w:type="spellEnd"/>
      <w:r w:rsidRP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cu </w:t>
      </w:r>
      <w:proofErr w:type="spellStart"/>
      <w:r w:rsidRPr="00D203A1">
        <w:rPr>
          <w:rFonts w:ascii="Times New Roman" w:hAnsi="Times New Roman"/>
          <w:color w:val="000000"/>
          <w:sz w:val="20"/>
          <w:szCs w:val="20"/>
          <w:lang w:val="ro-RO"/>
        </w:rPr>
        <w:t>soluţia</w:t>
      </w:r>
      <w:proofErr w:type="spellEnd"/>
      <w:r w:rsidRP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tehnică de racordare la SD;</w:t>
      </w:r>
    </w:p>
    <w:p w14:paraId="5732B039" w14:textId="77777777" w:rsidR="00ED5F4C" w:rsidRPr="00D203A1" w:rsidRDefault="00ED5F4C" w:rsidP="00D203A1">
      <w:pPr>
        <w:pStyle w:val="Listparagraf"/>
        <w:numPr>
          <w:ilvl w:val="1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solicitarea de selectare înregistrată la OSD cu nr. 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…………………… </w:t>
      </w:r>
      <w:r w:rsidRPr="00D203A1">
        <w:rPr>
          <w:rFonts w:ascii="Times New Roman" w:hAnsi="Times New Roman"/>
          <w:color w:val="000000"/>
          <w:sz w:val="20"/>
          <w:szCs w:val="20"/>
          <w:lang w:val="ro-RO"/>
        </w:rPr>
        <w:t>etc.</w:t>
      </w:r>
    </w:p>
    <w:p w14:paraId="4E9F6781" w14:textId="77777777" w:rsidR="00D203A1" w:rsidRDefault="00D203A1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54528FD0" w14:textId="77777777" w:rsidR="00ED5F4C" w:rsidRPr="00397462" w:rsidRDefault="00ED5F4C" w:rsidP="00D20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CAPITOLUL XII</w:t>
      </w:r>
    </w:p>
    <w:p w14:paraId="7E63F121" w14:textId="77777777" w:rsidR="00ED5F4C" w:rsidRPr="00397462" w:rsidRDefault="00ED5F4C" w:rsidP="00D20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0"/>
          <w:lang w:val="ro-RO"/>
        </w:rPr>
      </w:pPr>
      <w:r w:rsidRPr="00397462">
        <w:rPr>
          <w:rFonts w:ascii="Times New Roman" w:hAnsi="Times New Roman"/>
          <w:b/>
          <w:bCs/>
          <w:color w:val="000000"/>
          <w:szCs w:val="20"/>
          <w:lang w:val="ro-RO"/>
        </w:rPr>
        <w:t>Clauze finale</w:t>
      </w:r>
    </w:p>
    <w:p w14:paraId="5B2685A2" w14:textId="77777777" w:rsidR="00D203A1" w:rsidRDefault="00D203A1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6FE1816C" w14:textId="77777777" w:rsidR="00ED5F4C" w:rsidRPr="00ED5F4C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D203A1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25.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Părţile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contractante pot conveni modificarea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/sau completarea prezentului contract prin act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adiţional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, cu respectarea contractului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a celorlalte reglementări în vigoare.</w:t>
      </w:r>
    </w:p>
    <w:p w14:paraId="392F09D1" w14:textId="77777777" w:rsidR="00ED5F4C" w:rsidRPr="00ED5F4C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D203A1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 xml:space="preserve">Art. 26.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- Termenii de specialitate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utilizaţi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prezentul contract sunt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definiţi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de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legislaţia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în vigoare.</w:t>
      </w:r>
    </w:p>
    <w:p w14:paraId="5C985AE2" w14:textId="77777777" w:rsidR="00ED5F4C" w:rsidRPr="00ED5F4C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D203A1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27.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Prezentul contract a fost încheiat astăzi, </w:t>
      </w:r>
      <w:r w:rsidR="00704F20">
        <w:rPr>
          <w:rFonts w:ascii="Times New Roman" w:hAnsi="Times New Roman"/>
          <w:color w:val="000000"/>
          <w:sz w:val="20"/>
          <w:szCs w:val="20"/>
          <w:lang w:val="ro-RO"/>
        </w:rPr>
        <w:t>……-……-20……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, în două exemplare originale în limba română,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având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aceeaşi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valoare juridică, câte un exemplar pentru fiecare parte contractantă.</w:t>
      </w:r>
    </w:p>
    <w:p w14:paraId="5BE386A3" w14:textId="77777777" w:rsidR="00ED5F4C" w:rsidRPr="00ED5F4C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D203A1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lastRenderedPageBreak/>
        <w:t>Art. 28.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Clauzele prezentului contract se completează cu prevederile Codului civil, precum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şi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cu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celelalte reglementări în vigoare.</w:t>
      </w:r>
    </w:p>
    <w:p w14:paraId="42B102B1" w14:textId="77777777" w:rsidR="00ED5F4C" w:rsidRPr="00ED5F4C" w:rsidRDefault="00ED5F4C" w:rsidP="00D203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D203A1">
        <w:rPr>
          <w:rFonts w:ascii="Times New Roman" w:hAnsi="Times New Roman"/>
          <w:b/>
          <w:bCs/>
          <w:color w:val="000000"/>
          <w:sz w:val="20"/>
          <w:szCs w:val="20"/>
          <w:lang w:val="ro-RO"/>
        </w:rPr>
        <w:t>Art. 29.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- Regulile specifice pentru realizarea racordării la SD a ansamblurilor </w:t>
      </w:r>
      <w:proofErr w:type="spellStart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rezidenţiale</w:t>
      </w:r>
      <w:proofErr w:type="spellEnd"/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 xml:space="preserve"> sunt prevăzute</w:t>
      </w:r>
      <w:r w:rsidR="00D203A1">
        <w:rPr>
          <w:rFonts w:ascii="Times New Roman" w:hAnsi="Times New Roman"/>
          <w:color w:val="000000"/>
          <w:sz w:val="20"/>
          <w:szCs w:val="20"/>
          <w:lang w:val="ro-RO"/>
        </w:rPr>
        <w:t xml:space="preserve"> </w:t>
      </w:r>
      <w:r w:rsidRPr="00ED5F4C">
        <w:rPr>
          <w:rFonts w:ascii="Times New Roman" w:hAnsi="Times New Roman"/>
          <w:color w:val="000000"/>
          <w:sz w:val="20"/>
          <w:szCs w:val="20"/>
          <w:lang w:val="ro-RO"/>
        </w:rPr>
        <w:t>în anexa care face parte integrală din prezentul contract.</w:t>
      </w:r>
    </w:p>
    <w:p w14:paraId="1BC11439" w14:textId="5E1B195A" w:rsidR="00882161" w:rsidRDefault="00882161" w:rsidP="00ED5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365"/>
        <w:gridCol w:w="1134"/>
        <w:gridCol w:w="4365"/>
      </w:tblGrid>
      <w:tr w:rsidR="00C03E5F" w:rsidRPr="00C664DA" w14:paraId="255CABF1" w14:textId="77777777" w:rsidTr="00C03E5F">
        <w:trPr>
          <w:trHeight w:val="53"/>
          <w:jc w:val="center"/>
        </w:trPr>
        <w:tc>
          <w:tcPr>
            <w:tcW w:w="4365" w:type="dxa"/>
            <w:vAlign w:val="center"/>
          </w:tcPr>
          <w:p w14:paraId="593192F7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C664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o-RO"/>
              </w:rPr>
              <w:t>Pentru OSD</w:t>
            </w:r>
          </w:p>
        </w:tc>
        <w:tc>
          <w:tcPr>
            <w:tcW w:w="1134" w:type="dxa"/>
            <w:vMerge w:val="restart"/>
            <w:vAlign w:val="center"/>
          </w:tcPr>
          <w:p w14:paraId="5DDFF9C7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ind w:left="167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4365" w:type="dxa"/>
            <w:vAlign w:val="center"/>
          </w:tcPr>
          <w:p w14:paraId="747E1E48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C664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o-RO"/>
              </w:rPr>
              <w:t>Pentru solicitant</w:t>
            </w:r>
          </w:p>
        </w:tc>
      </w:tr>
      <w:tr w:rsidR="00C03E5F" w:rsidRPr="0021778E" w14:paraId="6D32327A" w14:textId="77777777" w:rsidTr="00C03E5F">
        <w:trPr>
          <w:trHeight w:val="53"/>
          <w:jc w:val="center"/>
        </w:trPr>
        <w:tc>
          <w:tcPr>
            <w:tcW w:w="4365" w:type="dxa"/>
            <w:vAlign w:val="center"/>
          </w:tcPr>
          <w:p w14:paraId="6F3CF2B9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  <w:r w:rsidRPr="00C664DA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 xml:space="preserve">Numele </w:t>
            </w:r>
            <w:proofErr w:type="spellStart"/>
            <w:r w:rsidRPr="00C664DA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>şi</w:t>
            </w:r>
            <w:proofErr w:type="spellEnd"/>
            <w:r w:rsidRPr="00C664DA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 xml:space="preserve"> prenumele: </w:t>
            </w:r>
            <w:r w:rsidRPr="00C664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o-RO"/>
              </w:rPr>
              <w:t>ing. TIMOFTE VASILE</w:t>
            </w:r>
          </w:p>
        </w:tc>
        <w:tc>
          <w:tcPr>
            <w:tcW w:w="1134" w:type="dxa"/>
            <w:vMerge/>
            <w:vAlign w:val="center"/>
          </w:tcPr>
          <w:p w14:paraId="10388990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ind w:left="1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4365" w:type="dxa"/>
            <w:vMerge w:val="restart"/>
            <w:vAlign w:val="center"/>
          </w:tcPr>
          <w:p w14:paraId="64021195" w14:textId="77777777" w:rsidR="00512E85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ind w:left="167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  <w:r w:rsidRPr="00C664DA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 xml:space="preserve">Numele </w:t>
            </w:r>
            <w:proofErr w:type="spellStart"/>
            <w:r w:rsidRPr="00C664DA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>şi</w:t>
            </w:r>
            <w:proofErr w:type="spellEnd"/>
            <w:r w:rsidRPr="00C664DA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 xml:space="preserve"> prenumele: </w:t>
            </w:r>
          </w:p>
          <w:p w14:paraId="3E696AC7" w14:textId="77777777" w:rsidR="00C03E5F" w:rsidRPr="00C664DA" w:rsidRDefault="00512E85" w:rsidP="00C03E5F">
            <w:pPr>
              <w:autoSpaceDE w:val="0"/>
              <w:autoSpaceDN w:val="0"/>
              <w:adjustRightInd w:val="0"/>
              <w:spacing w:after="0" w:line="240" w:lineRule="auto"/>
              <w:ind w:left="167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C664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o-RO"/>
              </w:rPr>
              <w:t>{</w:t>
            </w:r>
            <w:proofErr w:type="spellStart"/>
            <w:r w:rsidRPr="00C664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o-RO"/>
              </w:rPr>
              <w:t>C.Nume</w:t>
            </w:r>
            <w:proofErr w:type="spellEnd"/>
            <w:r w:rsidRPr="00C664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o-RO"/>
              </w:rPr>
              <w:t>}</w:t>
            </w:r>
          </w:p>
        </w:tc>
      </w:tr>
      <w:tr w:rsidR="00C03E5F" w:rsidRPr="00C664DA" w14:paraId="7C8C71DB" w14:textId="77777777" w:rsidTr="00C03E5F">
        <w:trPr>
          <w:trHeight w:val="129"/>
          <w:jc w:val="center"/>
        </w:trPr>
        <w:tc>
          <w:tcPr>
            <w:tcW w:w="4365" w:type="dxa"/>
            <w:vAlign w:val="center"/>
          </w:tcPr>
          <w:p w14:paraId="39C75886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  <w:proofErr w:type="spellStart"/>
            <w:r w:rsidRPr="00C664DA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>Funcţia</w:t>
            </w:r>
            <w:proofErr w:type="spellEnd"/>
            <w:r w:rsidRPr="00C664DA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>: DIRECTOR GENERAL</w:t>
            </w:r>
          </w:p>
        </w:tc>
        <w:tc>
          <w:tcPr>
            <w:tcW w:w="1134" w:type="dxa"/>
            <w:vMerge/>
            <w:vAlign w:val="center"/>
          </w:tcPr>
          <w:p w14:paraId="2F9BDD3B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ind w:left="1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4365" w:type="dxa"/>
            <w:vMerge/>
            <w:vAlign w:val="center"/>
          </w:tcPr>
          <w:p w14:paraId="0982DE07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ind w:left="167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</w:tr>
      <w:tr w:rsidR="00C03E5F" w:rsidRPr="00C664DA" w14:paraId="1E648815" w14:textId="77777777" w:rsidTr="00C03E5F">
        <w:trPr>
          <w:trHeight w:val="150"/>
          <w:jc w:val="center"/>
        </w:trPr>
        <w:tc>
          <w:tcPr>
            <w:tcW w:w="4365" w:type="dxa"/>
            <w:vAlign w:val="center"/>
          </w:tcPr>
          <w:p w14:paraId="32F8CB0E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  <w:r w:rsidRPr="00C664DA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>Semnătura: ……………………………</w:t>
            </w:r>
          </w:p>
        </w:tc>
        <w:tc>
          <w:tcPr>
            <w:tcW w:w="1134" w:type="dxa"/>
            <w:vMerge/>
            <w:vAlign w:val="center"/>
          </w:tcPr>
          <w:p w14:paraId="0D92B287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ind w:left="1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4365" w:type="dxa"/>
            <w:vAlign w:val="center"/>
          </w:tcPr>
          <w:p w14:paraId="4FD7A1BC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ind w:left="167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  <w:r w:rsidRPr="00C664DA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>Semnătura: ……………………………</w:t>
            </w:r>
          </w:p>
        </w:tc>
      </w:tr>
      <w:tr w:rsidR="00C03E5F" w:rsidRPr="00C664DA" w14:paraId="547DF9A0" w14:textId="77777777" w:rsidTr="00C03E5F">
        <w:trPr>
          <w:trHeight w:val="161"/>
          <w:jc w:val="center"/>
        </w:trPr>
        <w:tc>
          <w:tcPr>
            <w:tcW w:w="4365" w:type="dxa"/>
            <w:vAlign w:val="center"/>
          </w:tcPr>
          <w:p w14:paraId="11C55EDB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  <w:r w:rsidRPr="00C664DA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>Data: ……-……-20……</w:t>
            </w:r>
          </w:p>
        </w:tc>
        <w:tc>
          <w:tcPr>
            <w:tcW w:w="1134" w:type="dxa"/>
            <w:vMerge/>
            <w:vAlign w:val="center"/>
          </w:tcPr>
          <w:p w14:paraId="5BD4A723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ind w:left="1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4365" w:type="dxa"/>
            <w:vAlign w:val="center"/>
          </w:tcPr>
          <w:p w14:paraId="081CD0AC" w14:textId="77777777" w:rsidR="00C03E5F" w:rsidRPr="00C664DA" w:rsidRDefault="00C03E5F" w:rsidP="00C03E5F">
            <w:pPr>
              <w:autoSpaceDE w:val="0"/>
              <w:autoSpaceDN w:val="0"/>
              <w:adjustRightInd w:val="0"/>
              <w:spacing w:after="0" w:line="240" w:lineRule="auto"/>
              <w:ind w:left="167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  <w:r w:rsidRPr="00C664DA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>Data: ……-……-20……</w:t>
            </w:r>
          </w:p>
        </w:tc>
      </w:tr>
    </w:tbl>
    <w:p w14:paraId="7FDE503A" w14:textId="77777777" w:rsidR="00C27F7A" w:rsidRDefault="00C27F7A" w:rsidP="00C03E5F">
      <w:pPr>
        <w:tabs>
          <w:tab w:val="left" w:pos="2042"/>
        </w:tabs>
        <w:rPr>
          <w:rFonts w:ascii="Times New Roman" w:hAnsi="Times New Roman"/>
          <w:sz w:val="20"/>
          <w:szCs w:val="20"/>
          <w:lang w:val="ro-RO"/>
        </w:rPr>
      </w:pPr>
    </w:p>
    <w:p w14:paraId="0EB8D0DC" w14:textId="77777777" w:rsidR="00C27F7A" w:rsidRPr="00C27F7A" w:rsidRDefault="00C27F7A" w:rsidP="00397462">
      <w:pPr>
        <w:jc w:val="right"/>
        <w:rPr>
          <w:rFonts w:ascii="Times New Roman" w:hAnsi="Times New Roman"/>
          <w:b/>
          <w:bCs/>
          <w:i/>
          <w:iCs/>
          <w:sz w:val="18"/>
          <w:szCs w:val="18"/>
          <w:u w:val="single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br w:type="page"/>
      </w:r>
      <w:bookmarkStart w:id="0" w:name="_Hlk99540935"/>
      <w:r w:rsidRPr="00C27F7A">
        <w:rPr>
          <w:rFonts w:ascii="Times New Roman" w:hAnsi="Times New Roman"/>
          <w:b/>
          <w:bCs/>
          <w:i/>
          <w:iCs/>
          <w:sz w:val="18"/>
          <w:szCs w:val="18"/>
          <w:u w:val="single"/>
          <w:lang w:val="ro-RO"/>
        </w:rPr>
        <w:lastRenderedPageBreak/>
        <w:t>ANEXĂ</w:t>
      </w:r>
    </w:p>
    <w:p w14:paraId="63315146" w14:textId="77777777" w:rsidR="00C27F7A" w:rsidRPr="00C27F7A" w:rsidRDefault="00C27F7A" w:rsidP="00C27F7A">
      <w:pPr>
        <w:tabs>
          <w:tab w:val="left" w:pos="2042"/>
        </w:tabs>
        <w:spacing w:after="0" w:line="240" w:lineRule="auto"/>
        <w:jc w:val="right"/>
        <w:rPr>
          <w:rFonts w:ascii="Times New Roman" w:hAnsi="Times New Roman"/>
          <w:b/>
          <w:bCs/>
          <w:i/>
          <w:iCs/>
          <w:sz w:val="18"/>
          <w:szCs w:val="18"/>
          <w:u w:val="single"/>
          <w:lang w:val="ro-RO"/>
        </w:rPr>
      </w:pPr>
      <w:r w:rsidRPr="00C27F7A">
        <w:rPr>
          <w:rFonts w:ascii="Times New Roman" w:hAnsi="Times New Roman"/>
          <w:b/>
          <w:bCs/>
          <w:i/>
          <w:iCs/>
          <w:sz w:val="18"/>
          <w:szCs w:val="18"/>
          <w:u w:val="single"/>
          <w:lang w:val="ro-RO"/>
        </w:rPr>
        <w:t xml:space="preserve">la contractul de racordare la sistemul de </w:t>
      </w:r>
      <w:proofErr w:type="spellStart"/>
      <w:r w:rsidRPr="00C27F7A">
        <w:rPr>
          <w:rFonts w:ascii="Times New Roman" w:hAnsi="Times New Roman"/>
          <w:b/>
          <w:bCs/>
          <w:i/>
          <w:iCs/>
          <w:sz w:val="18"/>
          <w:szCs w:val="18"/>
          <w:u w:val="single"/>
          <w:lang w:val="ro-RO"/>
        </w:rPr>
        <w:t>distribuţia</w:t>
      </w:r>
      <w:proofErr w:type="spellEnd"/>
      <w:r w:rsidRPr="00C27F7A">
        <w:rPr>
          <w:rFonts w:ascii="Times New Roman" w:hAnsi="Times New Roman"/>
          <w:b/>
          <w:bCs/>
          <w:i/>
          <w:iCs/>
          <w:sz w:val="18"/>
          <w:szCs w:val="18"/>
          <w:u w:val="single"/>
          <w:lang w:val="ro-RO"/>
        </w:rPr>
        <w:t xml:space="preserve"> a gazelor naturale</w:t>
      </w:r>
    </w:p>
    <w:p w14:paraId="7607E3F6" w14:textId="77777777" w:rsidR="00C27F7A" w:rsidRDefault="00C27F7A" w:rsidP="00C27F7A">
      <w:pPr>
        <w:tabs>
          <w:tab w:val="left" w:pos="2042"/>
        </w:tabs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</w:p>
    <w:p w14:paraId="27C14609" w14:textId="77777777" w:rsidR="00C27F7A" w:rsidRPr="00C27F7A" w:rsidRDefault="00C27F7A" w:rsidP="00C27F7A">
      <w:pPr>
        <w:tabs>
          <w:tab w:val="left" w:pos="2042"/>
        </w:tabs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</w:pPr>
      <w:r w:rsidRPr="00C27F7A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>REGULI SPECIFICE</w:t>
      </w:r>
    </w:p>
    <w:p w14:paraId="3CA88FE0" w14:textId="77777777" w:rsidR="00C27F7A" w:rsidRPr="00C27F7A" w:rsidRDefault="00C27F7A" w:rsidP="00C27F7A">
      <w:pPr>
        <w:tabs>
          <w:tab w:val="left" w:pos="2042"/>
        </w:tabs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</w:pPr>
      <w:r w:rsidRPr="00C27F7A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 xml:space="preserve">pentru realizarea racordării la SD a ansamblurilor </w:t>
      </w:r>
      <w:proofErr w:type="spellStart"/>
      <w:r w:rsidRPr="00C27F7A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>rezidenţiale</w:t>
      </w:r>
      <w:proofErr w:type="spellEnd"/>
    </w:p>
    <w:p w14:paraId="29A45E97" w14:textId="77777777" w:rsidR="00C27F7A" w:rsidRDefault="00C27F7A" w:rsidP="00C27F7A">
      <w:pPr>
        <w:tabs>
          <w:tab w:val="left" w:pos="2042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</w:p>
    <w:p w14:paraId="21CD9502" w14:textId="77777777" w:rsidR="00C27F7A" w:rsidRDefault="00C27F7A" w:rsidP="00C27F7A">
      <w:pPr>
        <w:tabs>
          <w:tab w:val="left" w:pos="2042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</w:p>
    <w:p w14:paraId="66DA3282" w14:textId="77777777" w:rsidR="00C27F7A" w:rsidRDefault="00C27F7A" w:rsidP="00C27F7A">
      <w:pPr>
        <w:tabs>
          <w:tab w:val="left" w:pos="2042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C27F7A">
        <w:rPr>
          <w:rFonts w:ascii="Times New Roman" w:hAnsi="Times New Roman"/>
          <w:sz w:val="20"/>
          <w:szCs w:val="20"/>
          <w:lang w:val="ro-RO"/>
        </w:rPr>
        <w:t xml:space="preserve">1) Dezvoltatorul ansamblului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rezidenţial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adresează OSD o cerere pentru racordarea la SD a viitorilor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clienţi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finali casnici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/sau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noncasnici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, prezentând date referitoare la debitul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presiunea gazelor naturale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>necesare alimentării cu gaze naturale pentru fiecare imobil/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construcţie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>.</w:t>
      </w:r>
    </w:p>
    <w:p w14:paraId="5BD09BB0" w14:textId="77777777" w:rsidR="00C27F7A" w:rsidRDefault="00C27F7A" w:rsidP="00C27F7A">
      <w:pPr>
        <w:tabs>
          <w:tab w:val="left" w:pos="2042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C27F7A">
        <w:rPr>
          <w:rFonts w:ascii="Times New Roman" w:hAnsi="Times New Roman"/>
          <w:sz w:val="20"/>
          <w:szCs w:val="20"/>
          <w:lang w:val="ro-RO"/>
        </w:rPr>
        <w:t>2) Racordul la SD destinat alimentării cu gaze naturale a locului de consum al viitorului/viitorilor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>client/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clienţi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final/finali casnic/casnici/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noncasnic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>/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noncasnici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face legătura dintre conducta de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distribuţie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a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 xml:space="preserve">gazelor naturale, amplasată pe drumul/aleea de acces privată,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un post de reglare - măsurare/post de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>reglare a gazelor naturale, în conformitate cu prevederile art. 100 pct. 76 din Lege.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</w:p>
    <w:p w14:paraId="6CF18F71" w14:textId="77777777" w:rsidR="00C27F7A" w:rsidRDefault="00C27F7A" w:rsidP="00C27F7A">
      <w:pPr>
        <w:tabs>
          <w:tab w:val="left" w:pos="2042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C27F7A">
        <w:rPr>
          <w:rFonts w:ascii="Times New Roman" w:hAnsi="Times New Roman"/>
          <w:sz w:val="20"/>
          <w:szCs w:val="20"/>
          <w:lang w:val="ro-RO"/>
        </w:rPr>
        <w:t xml:space="preserve">3) Echipamentele de măsurare a gazelor naturale individuale sunt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achiziţionate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montate de OSD;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>montarea acestora se realizează în conformitate cu prevederile Normelor tehnice pentru proiectarea,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 xml:space="preserve">executarea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exploatarea sistemelor de alimentare cu gaze naturale, aprobate prin Ordinul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preşedintelui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Autorităţii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Naţionale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de Reglementare în Domeniul Energiei nr. 89/2018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>(Norme tehnice).</w:t>
      </w:r>
    </w:p>
    <w:p w14:paraId="0A18E075" w14:textId="77777777" w:rsidR="00C27F7A" w:rsidRDefault="00C27F7A" w:rsidP="00C27F7A">
      <w:pPr>
        <w:tabs>
          <w:tab w:val="left" w:pos="2042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C27F7A">
        <w:rPr>
          <w:rFonts w:ascii="Times New Roman" w:hAnsi="Times New Roman"/>
          <w:sz w:val="20"/>
          <w:szCs w:val="20"/>
          <w:lang w:val="ro-RO"/>
        </w:rPr>
        <w:t xml:space="preserve">4) Obiectivele/conductele de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distribuţie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a gazelor naturale necesare realizării racordării la SD, respectiv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instalaţiile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de racordare ale viitorilor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clienţi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finali casnici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/sau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noncasnici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amplasate în interiorul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 xml:space="preserve">ansamblului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rezidenţial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se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finanţează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de către dezvoltatorul ansamblului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rezidenţial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se realizează cu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>respectarea prevederilor Normelor tehnice.</w:t>
      </w:r>
    </w:p>
    <w:p w14:paraId="7767AC76" w14:textId="77777777" w:rsidR="00C27F7A" w:rsidRDefault="00C27F7A" w:rsidP="00C27F7A">
      <w:pPr>
        <w:tabs>
          <w:tab w:val="left" w:pos="2042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C27F7A">
        <w:rPr>
          <w:rFonts w:ascii="Times New Roman" w:hAnsi="Times New Roman"/>
          <w:sz w:val="20"/>
          <w:szCs w:val="20"/>
          <w:lang w:val="ro-RO"/>
        </w:rPr>
        <w:t xml:space="preserve">5) Pentru încheierea contractului de racordare, dezvoltatorul ansamblului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rezidenţial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trebuie să depună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>la OSD, în copie,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autorizaţia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de construire în termen de valabilitate pentru ansamblul de blocuri de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locuinţe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/sau de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locuinţe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individuale.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</w:p>
    <w:p w14:paraId="5F502167" w14:textId="77777777" w:rsidR="00C27F7A" w:rsidRDefault="00C27F7A" w:rsidP="00C27F7A">
      <w:pPr>
        <w:tabs>
          <w:tab w:val="left" w:pos="2042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C27F7A">
        <w:rPr>
          <w:rFonts w:ascii="Times New Roman" w:hAnsi="Times New Roman"/>
          <w:sz w:val="20"/>
          <w:szCs w:val="20"/>
          <w:lang w:val="ro-RO"/>
        </w:rPr>
        <w:t xml:space="preserve">6) Pentru realizarea lucrărilor necesare racordării la SD a viitorilor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clienţi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finali casnici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>/sau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noncasnici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din ansamblu, dezvoltatorul ansamblului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rezidenţial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are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obligaţia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de a încheia un contract de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 xml:space="preserve">prestări servicii cu OEP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>/sau OEE.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</w:p>
    <w:p w14:paraId="201E540C" w14:textId="77777777" w:rsidR="00C27F7A" w:rsidRDefault="00C27F7A" w:rsidP="00C27F7A">
      <w:pPr>
        <w:tabs>
          <w:tab w:val="left" w:pos="2042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C27F7A">
        <w:rPr>
          <w:rFonts w:ascii="Times New Roman" w:hAnsi="Times New Roman"/>
          <w:sz w:val="20"/>
          <w:szCs w:val="20"/>
          <w:lang w:val="ro-RO"/>
        </w:rPr>
        <w:t xml:space="preserve">7) OSD preia în proprietate, cu justă despăgubire în limita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eficienţei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economice în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condiţiile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legii,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 xml:space="preserve">obiectivul/conducta de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distribuţie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a gazelor naturale necesar/necesară realizării racordării la SD, precum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instalaţiile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de racordare din cadrul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 xml:space="preserve">ansamblului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rezidenţial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, numai după ce numărul total al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instalaţiilor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 xml:space="preserve">de utilizare a gazelor naturale ale viitorilor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clienţi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finali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 xml:space="preserve">casnici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/sau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noncasnici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, puse în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funcţiune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>,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 xml:space="preserve">reprezintă cel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puţin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80% din numărul total al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instalaţiilor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de utilizare din ansamblu.</w:t>
      </w:r>
    </w:p>
    <w:p w14:paraId="468B0BDA" w14:textId="77777777" w:rsidR="00C03E5F" w:rsidRPr="00C03E5F" w:rsidRDefault="00C27F7A" w:rsidP="00C27F7A">
      <w:pPr>
        <w:tabs>
          <w:tab w:val="left" w:pos="2042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C27F7A">
        <w:rPr>
          <w:rFonts w:ascii="Times New Roman" w:hAnsi="Times New Roman"/>
          <w:sz w:val="20"/>
          <w:szCs w:val="20"/>
          <w:lang w:val="ro-RO"/>
        </w:rPr>
        <w:t xml:space="preserve">8) Dezvoltatorul ansamblului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rezidenţial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nu poate transfera către viitorii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clienţi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finali casnici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>/sau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C27F7A">
        <w:rPr>
          <w:rFonts w:ascii="Times New Roman" w:hAnsi="Times New Roman"/>
          <w:sz w:val="20"/>
          <w:szCs w:val="20"/>
          <w:lang w:val="ro-RO"/>
        </w:rPr>
        <w:t>noncasnici</w:t>
      </w:r>
      <w:proofErr w:type="spellEnd"/>
      <w:r w:rsidRPr="00C27F7A">
        <w:rPr>
          <w:rFonts w:ascii="Times New Roman" w:hAnsi="Times New Roman"/>
          <w:sz w:val="20"/>
          <w:szCs w:val="20"/>
          <w:lang w:val="ro-RO"/>
        </w:rPr>
        <w:t xml:space="preserve"> costurile cu racordarea la SD, aceste costuri fiind recuperate în conformitate cu prevederile</w:t>
      </w:r>
      <w:r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C27F7A">
        <w:rPr>
          <w:rFonts w:ascii="Times New Roman" w:hAnsi="Times New Roman"/>
          <w:sz w:val="20"/>
          <w:szCs w:val="20"/>
          <w:lang w:val="ro-RO"/>
        </w:rPr>
        <w:t>pct. 7.</w:t>
      </w:r>
      <w:bookmarkEnd w:id="0"/>
    </w:p>
    <w:sectPr w:rsidR="00C03E5F" w:rsidRPr="00C03E5F" w:rsidSect="00BB4DE1">
      <w:headerReference w:type="default" r:id="rId8"/>
      <w:footerReference w:type="default" r:id="rId9"/>
      <w:pgSz w:w="11907" w:h="16840" w:code="9"/>
      <w:pgMar w:top="1843" w:right="737" w:bottom="737" w:left="1134" w:header="709" w:footer="3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01F03" w14:textId="77777777" w:rsidR="00BB4DE1" w:rsidRDefault="00BB4DE1" w:rsidP="0015636F">
      <w:pPr>
        <w:spacing w:after="0" w:line="240" w:lineRule="auto"/>
      </w:pPr>
      <w:r>
        <w:separator/>
      </w:r>
    </w:p>
  </w:endnote>
  <w:endnote w:type="continuationSeparator" w:id="0">
    <w:p w14:paraId="0E8367D6" w14:textId="77777777" w:rsidR="00BB4DE1" w:rsidRDefault="00BB4DE1" w:rsidP="00156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61135" w14:textId="77777777" w:rsidR="00FB03E8" w:rsidRPr="00C03E5F" w:rsidRDefault="00FB03E8" w:rsidP="00C03E5F">
    <w:pPr>
      <w:pStyle w:val="Subsol"/>
      <w:jc w:val="center"/>
      <w:rPr>
        <w:rFonts w:ascii="Times New Roman" w:hAnsi="Times New Roman"/>
        <w:b/>
        <w:bCs/>
        <w:i/>
        <w:iCs/>
        <w:sz w:val="18"/>
        <w:szCs w:val="18"/>
      </w:rPr>
    </w:pPr>
    <w:r w:rsidRPr="00C03E5F">
      <w:rPr>
        <w:rFonts w:ascii="Times New Roman" w:hAnsi="Times New Roman"/>
        <w:b/>
        <w:bCs/>
        <w:i/>
        <w:iCs/>
        <w:sz w:val="18"/>
        <w:szCs w:val="18"/>
        <w:lang w:val="ro-RO"/>
      </w:rPr>
      <w:t>Pa</w:t>
    </w:r>
    <w:r w:rsidR="00BD0D10" w:rsidRPr="00C03E5F">
      <w:rPr>
        <w:rFonts w:ascii="Times New Roman" w:hAnsi="Times New Roman"/>
        <w:b/>
        <w:bCs/>
        <w:i/>
        <w:iCs/>
        <w:sz w:val="18"/>
        <w:szCs w:val="18"/>
        <w:lang w:val="ro-RO"/>
      </w:rPr>
      <w:t>g</w:t>
    </w:r>
    <w:r w:rsidRPr="00C03E5F">
      <w:rPr>
        <w:rFonts w:ascii="Times New Roman" w:hAnsi="Times New Roman"/>
        <w:b/>
        <w:bCs/>
        <w:i/>
        <w:iCs/>
        <w:sz w:val="18"/>
        <w:szCs w:val="18"/>
        <w:lang w:val="ro-RO"/>
      </w:rPr>
      <w:t xml:space="preserve"> </w:t>
    </w:r>
    <w:r w:rsidRPr="00C03E5F">
      <w:rPr>
        <w:rFonts w:ascii="Times New Roman" w:hAnsi="Times New Roman"/>
        <w:b/>
        <w:bCs/>
        <w:i/>
        <w:iCs/>
        <w:sz w:val="18"/>
        <w:szCs w:val="18"/>
      </w:rPr>
      <w:fldChar w:fldCharType="begin"/>
    </w:r>
    <w:r w:rsidRPr="00C03E5F">
      <w:rPr>
        <w:rFonts w:ascii="Times New Roman" w:hAnsi="Times New Roman"/>
        <w:b/>
        <w:bCs/>
        <w:i/>
        <w:iCs/>
        <w:sz w:val="18"/>
        <w:szCs w:val="18"/>
      </w:rPr>
      <w:instrText>PAGE  \* Arabic  \* MERGEFORMAT</w:instrText>
    </w:r>
    <w:r w:rsidRPr="00C03E5F">
      <w:rPr>
        <w:rFonts w:ascii="Times New Roman" w:hAnsi="Times New Roman"/>
        <w:b/>
        <w:bCs/>
        <w:i/>
        <w:iCs/>
        <w:sz w:val="18"/>
        <w:szCs w:val="18"/>
      </w:rPr>
      <w:fldChar w:fldCharType="separate"/>
    </w:r>
    <w:r w:rsidR="00BB4DE1" w:rsidRPr="00BB4DE1">
      <w:rPr>
        <w:rFonts w:ascii="Times New Roman" w:hAnsi="Times New Roman"/>
        <w:b/>
        <w:bCs/>
        <w:i/>
        <w:iCs/>
        <w:noProof/>
        <w:sz w:val="18"/>
        <w:szCs w:val="18"/>
        <w:lang w:val="ro-RO"/>
      </w:rPr>
      <w:t>8</w:t>
    </w:r>
    <w:r w:rsidRPr="00C03E5F">
      <w:rPr>
        <w:rFonts w:ascii="Times New Roman" w:hAnsi="Times New Roman"/>
        <w:b/>
        <w:bCs/>
        <w:i/>
        <w:iCs/>
        <w:sz w:val="18"/>
        <w:szCs w:val="18"/>
      </w:rPr>
      <w:fldChar w:fldCharType="end"/>
    </w:r>
    <w:r w:rsidRPr="00C03E5F">
      <w:rPr>
        <w:rFonts w:ascii="Times New Roman" w:hAnsi="Times New Roman"/>
        <w:b/>
        <w:bCs/>
        <w:i/>
        <w:iCs/>
        <w:sz w:val="18"/>
        <w:szCs w:val="18"/>
        <w:lang w:val="ro-RO"/>
      </w:rPr>
      <w:t xml:space="preserve"> din </w:t>
    </w:r>
    <w:r w:rsidRPr="00C03E5F">
      <w:rPr>
        <w:rFonts w:ascii="Times New Roman" w:hAnsi="Times New Roman"/>
        <w:b/>
        <w:bCs/>
        <w:i/>
        <w:iCs/>
        <w:sz w:val="18"/>
        <w:szCs w:val="18"/>
      </w:rPr>
      <w:fldChar w:fldCharType="begin"/>
    </w:r>
    <w:r w:rsidRPr="00C03E5F">
      <w:rPr>
        <w:rFonts w:ascii="Times New Roman" w:hAnsi="Times New Roman"/>
        <w:b/>
        <w:bCs/>
        <w:i/>
        <w:iCs/>
        <w:sz w:val="18"/>
        <w:szCs w:val="18"/>
      </w:rPr>
      <w:instrText>NUMPAGES  \* Arabic  \* MERGEFORMAT</w:instrText>
    </w:r>
    <w:r w:rsidRPr="00C03E5F">
      <w:rPr>
        <w:rFonts w:ascii="Times New Roman" w:hAnsi="Times New Roman"/>
        <w:b/>
        <w:bCs/>
        <w:i/>
        <w:iCs/>
        <w:sz w:val="18"/>
        <w:szCs w:val="18"/>
      </w:rPr>
      <w:fldChar w:fldCharType="separate"/>
    </w:r>
    <w:r w:rsidR="00BB4DE1" w:rsidRPr="00BB4DE1">
      <w:rPr>
        <w:rFonts w:ascii="Times New Roman" w:hAnsi="Times New Roman"/>
        <w:b/>
        <w:bCs/>
        <w:i/>
        <w:iCs/>
        <w:noProof/>
        <w:sz w:val="18"/>
        <w:szCs w:val="18"/>
        <w:lang w:val="ro-RO"/>
      </w:rPr>
      <w:t>8</w:t>
    </w:r>
    <w:r w:rsidRPr="00C03E5F">
      <w:rPr>
        <w:rFonts w:ascii="Times New Roman" w:hAnsi="Times New Roman"/>
        <w:b/>
        <w:bCs/>
        <w:i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B0479" w14:textId="77777777" w:rsidR="00BB4DE1" w:rsidRDefault="00BB4DE1" w:rsidP="0015636F">
      <w:pPr>
        <w:spacing w:after="0" w:line="240" w:lineRule="auto"/>
      </w:pPr>
      <w:r>
        <w:separator/>
      </w:r>
    </w:p>
  </w:footnote>
  <w:footnote w:type="continuationSeparator" w:id="0">
    <w:p w14:paraId="771480FB" w14:textId="77777777" w:rsidR="00BB4DE1" w:rsidRDefault="00BB4DE1" w:rsidP="0015636F">
      <w:pPr>
        <w:spacing w:after="0" w:line="240" w:lineRule="auto"/>
      </w:pPr>
      <w:r>
        <w:continuationSeparator/>
      </w:r>
    </w:p>
  </w:footnote>
  <w:footnote w:id="1">
    <w:p w14:paraId="073EDF95" w14:textId="77777777" w:rsidR="00D203A1" w:rsidRPr="0021778E" w:rsidRDefault="00D203A1" w:rsidP="00D8412F">
      <w:pPr>
        <w:pStyle w:val="Textnotdesubsol"/>
        <w:jc w:val="both"/>
        <w:rPr>
          <w:rFonts w:ascii="Times New Roman" w:hAnsi="Times New Roman"/>
          <w:i/>
          <w:iCs/>
          <w:sz w:val="18"/>
          <w:szCs w:val="18"/>
          <w:lang w:val="es-MX"/>
        </w:rPr>
      </w:pPr>
      <w:r w:rsidRPr="00D8412F">
        <w:rPr>
          <w:rStyle w:val="Referinnotdesubsol"/>
          <w:rFonts w:ascii="Times New Roman" w:hAnsi="Times New Roman"/>
          <w:i/>
          <w:iCs/>
          <w:sz w:val="18"/>
          <w:szCs w:val="18"/>
        </w:rPr>
        <w:footnoteRef/>
      </w:r>
      <w:r w:rsidRPr="0021778E">
        <w:rPr>
          <w:rFonts w:ascii="Times New Roman" w:hAnsi="Times New Roman"/>
          <w:i/>
          <w:iCs/>
          <w:sz w:val="18"/>
          <w:szCs w:val="18"/>
          <w:lang w:val="es-MX"/>
        </w:rPr>
        <w:t xml:space="preserve"> OEP - operatorul economic autorizat ANRE pentru proiectarea sistemelor de distribuţie a gazelor naturale, sistemelor de distribuţie închise, precum şi a instalaţiilor aferente activităţii de producere/stocare biogaz/biometan ce funcţionează în regim de medie, redusă şi joasă presiune sau pentru proiectarea sistemelor de distribuţie a gazelor naturale, sistemelor de distribuţie închise, precum şi instalaţiilor aferente activităţii de producere/stocare biogaz/biometan ce funcţionează în regim de înaltă presiune, după caz.</w:t>
      </w:r>
    </w:p>
  </w:footnote>
  <w:footnote w:id="2">
    <w:p w14:paraId="1213FE18" w14:textId="77777777" w:rsidR="00D8412F" w:rsidRPr="0021778E" w:rsidRDefault="00D8412F" w:rsidP="00D8412F">
      <w:pPr>
        <w:pStyle w:val="Textnotdesubsol"/>
        <w:jc w:val="both"/>
        <w:rPr>
          <w:rFonts w:ascii="Times New Roman" w:hAnsi="Times New Roman"/>
          <w:i/>
          <w:iCs/>
          <w:sz w:val="18"/>
          <w:szCs w:val="18"/>
          <w:lang w:val="es-MX"/>
        </w:rPr>
      </w:pPr>
      <w:r w:rsidRPr="00D8412F">
        <w:rPr>
          <w:rStyle w:val="Referinnotdesubsol"/>
          <w:rFonts w:ascii="Times New Roman" w:hAnsi="Times New Roman"/>
          <w:i/>
          <w:iCs/>
          <w:sz w:val="18"/>
          <w:szCs w:val="18"/>
        </w:rPr>
        <w:footnoteRef/>
      </w:r>
      <w:r w:rsidRPr="0021778E">
        <w:rPr>
          <w:rFonts w:ascii="Times New Roman" w:hAnsi="Times New Roman"/>
          <w:i/>
          <w:iCs/>
          <w:sz w:val="18"/>
          <w:szCs w:val="18"/>
          <w:lang w:val="es-MX"/>
        </w:rPr>
        <w:t xml:space="preserve"> OEE - operatorul economic autorizat ANRE pentru execuţia sistemelor de distribuţie a gazelor naturale, sistemelor de distribuţie închise, precum şi a instalaţiilor aferente activităţii de producere/stocare biogaz/biometan ce funcţionează în regim de medie, redusă şi joasă presiune sau pentru execuţia sistemelor de distribuţie a gazelor naturale, sistemelor de distribuţie închise, precum şi a instalaţiilor aferente activităţii de producere/stocare biogaz/biometan ce funcţionează în regim de înaltă presiune, după caz.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62485" w14:textId="77777777" w:rsidR="00ED5F4C" w:rsidRPr="00ED5F4C" w:rsidRDefault="00BB4DE1">
    <w:pPr>
      <w:pStyle w:val="Antet"/>
      <w:rPr>
        <w:sz w:val="2"/>
        <w:szCs w:val="2"/>
      </w:rPr>
    </w:pP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D1C658A" wp14:editId="157010BD">
              <wp:simplePos x="0" y="0"/>
              <wp:positionH relativeFrom="margin">
                <wp:align>center</wp:align>
              </wp:positionH>
              <wp:positionV relativeFrom="margin">
                <wp:posOffset>-948055</wp:posOffset>
              </wp:positionV>
              <wp:extent cx="6888480" cy="920750"/>
              <wp:effectExtent l="0" t="0" r="7620" b="0"/>
              <wp:wrapSquare wrapText="bothSides"/>
              <wp:docPr id="1" name="Grupar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88480" cy="920750"/>
                        <a:chOff x="0" y="0"/>
                        <a:chExt cx="6888480" cy="920750"/>
                      </a:xfrm>
                    </wpg:grpSpPr>
                    <wps:wsp>
                      <wps:cNvPr id="9" name="Rectangle 9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8480" cy="920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940615" y="0"/>
                          <a:ext cx="3714750" cy="92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1B3BD5" w14:textId="77777777" w:rsidR="00ED5F4C" w:rsidRDefault="00ED5F4C" w:rsidP="00ED5F4C">
                            <w:pPr>
                              <w:spacing w:after="0" w:line="240" w:lineRule="auto"/>
                              <w:ind w:left="-142" w:right="-48"/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 xml:space="preserve">SC CORDUN GAZ SA,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>Loc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>CORDUN ,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 xml:space="preserve"> NEAMT,</w:t>
                            </w:r>
                          </w:p>
                          <w:p w14:paraId="33D336C4" w14:textId="77777777" w:rsidR="00ED5F4C" w:rsidRPr="0021778E" w:rsidRDefault="00ED5F4C" w:rsidP="00ED5F4C">
                            <w:pPr>
                              <w:spacing w:after="0" w:line="240" w:lineRule="auto"/>
                              <w:ind w:left="-142" w:right="-182"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21778E">
                              <w:rPr>
                                <w:rFonts w:ascii="Arial" w:hAnsi="Arial" w:cs="Arial"/>
                                <w:lang w:val="es-MX"/>
                              </w:rPr>
                              <w:t>str. Vasile Alecsandri, nr. 104, cod postal 617135</w:t>
                            </w:r>
                          </w:p>
                          <w:p w14:paraId="48E8D59E" w14:textId="77777777" w:rsidR="00ED5F4C" w:rsidRDefault="00ED5F4C" w:rsidP="00ED5F4C">
                            <w:pPr>
                              <w:spacing w:after="0" w:line="240" w:lineRule="auto"/>
                              <w:ind w:left="-142" w:right="-182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RO 14674746, J 27/275/02, Tel / Fax 0233 765966 </w:t>
                            </w:r>
                          </w:p>
                          <w:p w14:paraId="2757F521" w14:textId="77777777" w:rsidR="00ED5F4C" w:rsidRDefault="00ED5F4C" w:rsidP="00ED5F4C">
                            <w:pPr>
                              <w:spacing w:after="0" w:line="240" w:lineRule="auto"/>
                              <w:ind w:left="-142" w:right="-182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Cont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ab/>
                              <w:t>RO46 RNCB 0198 0033 2320 0001 BCR Roman</w:t>
                            </w:r>
                          </w:p>
                          <w:p w14:paraId="7463A796" w14:textId="77777777" w:rsidR="00ED5F4C" w:rsidRPr="0021778E" w:rsidRDefault="00ED5F4C" w:rsidP="00ED5F4C">
                            <w:pPr>
                              <w:spacing w:after="0" w:line="240" w:lineRule="auto"/>
                              <w:ind w:right="-131" w:firstLine="708"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21778E">
                              <w:rPr>
                                <w:rFonts w:ascii="Arial" w:hAnsi="Arial" w:cs="Arial"/>
                                <w:lang w:val="es-MX"/>
                              </w:rPr>
                              <w:t>RO12 TREZ 4915 069X XX01 6011 Trez P. Neamț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Picture 11" descr="C:\Users\adryan\Pictures\pt antet\IQ net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17920" y="114300"/>
                          <a:ext cx="6667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" name="Picture 12" descr="C:\Users\adryan\Pictures\pt antet\ISO 14001.jp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78780" y="114300"/>
                          <a:ext cx="6953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" name="Picture 13" descr="C:\Users\adryan\Pictures\pt antet\ISO 9001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09160" y="114300"/>
                          <a:ext cx="6858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" name="Picture 14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6680" y="30480"/>
                          <a:ext cx="647700" cy="8623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1C658A" id="Grupare 1" o:spid="_x0000_s1026" style="position:absolute;margin-left:0;margin-top:-74.65pt;width:542.4pt;height:72.5pt;z-index:251657728;mso-position-horizontal:center;mso-position-horizontal-relative:margin;mso-position-vertical-relative:margin" coordsize="68884,92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">
              <v:rect id="Rectangle 9" o:spid="_x0000_s1027" style="position:absolute;width:68884;height:9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9406;width:37147;height:9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14:paraId="541B3BD5" w14:textId="77777777" w:rsidR="00ED5F4C" w:rsidRDefault="00ED5F4C" w:rsidP="00ED5F4C">
                      <w:pPr>
                        <w:spacing w:after="0" w:line="240" w:lineRule="auto"/>
                        <w:ind w:left="-142" w:right="-48"/>
                        <w:rPr>
                          <w:rFonts w:ascii="Arial" w:hAnsi="Arial" w:cs="Arial"/>
                          <w:b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fr-FR"/>
                        </w:rPr>
                        <w:t xml:space="preserve">SC CORDUN GAZ SA,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lang w:val="fr-FR"/>
                        </w:rPr>
                        <w:t>Loc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lang w:val="fr-FR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lang w:val="fr-FR"/>
                        </w:rPr>
                        <w:t>CORDUN ,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lang w:val="fr-FR"/>
                        </w:rPr>
                        <w:t xml:space="preserve"> NEAMT,</w:t>
                      </w:r>
                    </w:p>
                    <w:p w14:paraId="33D336C4" w14:textId="77777777" w:rsidR="00ED5F4C" w:rsidRPr="0021778E" w:rsidRDefault="00ED5F4C" w:rsidP="00ED5F4C">
                      <w:pPr>
                        <w:spacing w:after="0" w:line="240" w:lineRule="auto"/>
                        <w:ind w:left="-142" w:right="-182"/>
                        <w:rPr>
                          <w:rFonts w:ascii="Arial" w:hAnsi="Arial" w:cs="Arial"/>
                          <w:lang w:val="es-MX"/>
                        </w:rPr>
                      </w:pPr>
                      <w:r w:rsidRPr="0021778E">
                        <w:rPr>
                          <w:rFonts w:ascii="Arial" w:hAnsi="Arial" w:cs="Arial"/>
                          <w:lang w:val="es-MX"/>
                        </w:rPr>
                        <w:t>str. Vasile Alecsandri, nr. 104, cod postal 617135</w:t>
                      </w:r>
                    </w:p>
                    <w:p w14:paraId="48E8D59E" w14:textId="77777777" w:rsidR="00ED5F4C" w:rsidRDefault="00ED5F4C" w:rsidP="00ED5F4C">
                      <w:pPr>
                        <w:spacing w:after="0" w:line="240" w:lineRule="auto"/>
                        <w:ind w:left="-142" w:right="-182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RO 14674746, J 27/275/02, Tel / Fax 0233 765966 </w:t>
                      </w:r>
                    </w:p>
                    <w:p w14:paraId="2757F521" w14:textId="77777777" w:rsidR="00ED5F4C" w:rsidRDefault="00ED5F4C" w:rsidP="00ED5F4C">
                      <w:pPr>
                        <w:spacing w:after="0" w:line="240" w:lineRule="auto"/>
                        <w:ind w:left="-142" w:right="-182"/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Cont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ab/>
                        <w:t>RO46 RNCB 0198 0033 2320 0001 BCR Roman</w:t>
                      </w:r>
                    </w:p>
                    <w:p w14:paraId="7463A796" w14:textId="77777777" w:rsidR="00ED5F4C" w:rsidRPr="0021778E" w:rsidRDefault="00ED5F4C" w:rsidP="00ED5F4C">
                      <w:pPr>
                        <w:spacing w:after="0" w:line="240" w:lineRule="auto"/>
                        <w:ind w:right="-131" w:firstLine="708"/>
                        <w:rPr>
                          <w:rFonts w:ascii="Arial" w:hAnsi="Arial" w:cs="Arial"/>
                          <w:lang w:val="es-MX"/>
                        </w:rPr>
                      </w:pPr>
                      <w:r w:rsidRPr="0021778E">
                        <w:rPr>
                          <w:rFonts w:ascii="Arial" w:hAnsi="Arial" w:cs="Arial"/>
                          <w:lang w:val="es-MX"/>
                        </w:rPr>
                        <w:t>RO12 TREZ 4915 069X XX01 6011 Trez P. Neamț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9" type="#_x0000_t75" style="position:absolute;left:62179;top:1143;width:6667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">
                <v:imagedata r:id="rId5" o:title="IQ net"/>
              </v:shape>
              <v:shape id="Picture 12" o:spid="_x0000_s1030" type="#_x0000_t75" style="position:absolute;left:54787;top:1143;width:6954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">
                <v:imagedata r:id="rId6" o:title="ISO 14001"/>
              </v:shape>
              <v:shape id="Picture 13" o:spid="_x0000_s1031" type="#_x0000_t75" style="position:absolute;left:47091;top:1143;width:6858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">
                <v:imagedata r:id="rId7" o:title="ISO 9001"/>
              </v:shape>
              <v:shape id="Picture 14" o:spid="_x0000_s1032" type="#_x0000_t75" style="position:absolute;left:1066;top:304;width:6477;height:8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">
                <v:imagedata r:id="rId8" o:title=""/>
              </v:shape>
              <w10:wrap type="square"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747A"/>
    <w:multiLevelType w:val="hybridMultilevel"/>
    <w:tmpl w:val="BE1E2B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51726"/>
    <w:multiLevelType w:val="hybridMultilevel"/>
    <w:tmpl w:val="6C6AA7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E0926"/>
    <w:multiLevelType w:val="hybridMultilevel"/>
    <w:tmpl w:val="0D9670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84B8FEA4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D324C"/>
    <w:multiLevelType w:val="hybridMultilevel"/>
    <w:tmpl w:val="6DB664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37191"/>
    <w:multiLevelType w:val="hybridMultilevel"/>
    <w:tmpl w:val="BAD88BD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2B8037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C1F34"/>
    <w:multiLevelType w:val="hybridMultilevel"/>
    <w:tmpl w:val="A90818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CF347A"/>
    <w:multiLevelType w:val="hybridMultilevel"/>
    <w:tmpl w:val="DE1ED8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82B6C"/>
    <w:multiLevelType w:val="hybridMultilevel"/>
    <w:tmpl w:val="F8F2F9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D7E02"/>
    <w:multiLevelType w:val="hybridMultilevel"/>
    <w:tmpl w:val="DF7052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615C0"/>
    <w:multiLevelType w:val="hybridMultilevel"/>
    <w:tmpl w:val="C43A6C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46637"/>
    <w:multiLevelType w:val="hybridMultilevel"/>
    <w:tmpl w:val="2BC823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B07C3"/>
    <w:multiLevelType w:val="hybridMultilevel"/>
    <w:tmpl w:val="A838FC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C6218"/>
    <w:multiLevelType w:val="hybridMultilevel"/>
    <w:tmpl w:val="BFAE25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762EF"/>
    <w:multiLevelType w:val="hybridMultilevel"/>
    <w:tmpl w:val="7E867F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E5F65"/>
    <w:multiLevelType w:val="hybridMultilevel"/>
    <w:tmpl w:val="0D26E1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024ED2"/>
    <w:multiLevelType w:val="hybridMultilevel"/>
    <w:tmpl w:val="F7587A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45A94"/>
    <w:multiLevelType w:val="hybridMultilevel"/>
    <w:tmpl w:val="51EE7E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73E22"/>
    <w:multiLevelType w:val="hybridMultilevel"/>
    <w:tmpl w:val="D26CFA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8D1C37"/>
    <w:multiLevelType w:val="hybridMultilevel"/>
    <w:tmpl w:val="6D20C0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AC3904"/>
    <w:multiLevelType w:val="hybridMultilevel"/>
    <w:tmpl w:val="82A474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D4A41C80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E74C69"/>
    <w:multiLevelType w:val="hybridMultilevel"/>
    <w:tmpl w:val="40824A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66F7B"/>
    <w:multiLevelType w:val="hybridMultilevel"/>
    <w:tmpl w:val="9364D3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1D2CD8"/>
    <w:multiLevelType w:val="hybridMultilevel"/>
    <w:tmpl w:val="0D26E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F61B77"/>
    <w:multiLevelType w:val="hybridMultilevel"/>
    <w:tmpl w:val="CEC4F5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1A8D2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C573FF"/>
    <w:multiLevelType w:val="hybridMultilevel"/>
    <w:tmpl w:val="454CE8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9B1FD2"/>
    <w:multiLevelType w:val="hybridMultilevel"/>
    <w:tmpl w:val="D8D05EE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1B19BF"/>
    <w:multiLevelType w:val="hybridMultilevel"/>
    <w:tmpl w:val="4236A12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503FBF"/>
    <w:multiLevelType w:val="hybridMultilevel"/>
    <w:tmpl w:val="8E56F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008154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B94CF7"/>
    <w:multiLevelType w:val="hybridMultilevel"/>
    <w:tmpl w:val="934C5D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367F79"/>
    <w:multiLevelType w:val="hybridMultilevel"/>
    <w:tmpl w:val="15583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CC2A42"/>
    <w:multiLevelType w:val="hybridMultilevel"/>
    <w:tmpl w:val="FF6460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AE00E1"/>
    <w:multiLevelType w:val="hybridMultilevel"/>
    <w:tmpl w:val="AA82EF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E721934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70109B"/>
    <w:multiLevelType w:val="hybridMultilevel"/>
    <w:tmpl w:val="69CE8E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4C6F58"/>
    <w:multiLevelType w:val="hybridMultilevel"/>
    <w:tmpl w:val="44247F4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6221D6"/>
    <w:multiLevelType w:val="hybridMultilevel"/>
    <w:tmpl w:val="6A2EDC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7439E5"/>
    <w:multiLevelType w:val="hybridMultilevel"/>
    <w:tmpl w:val="7D745F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5224C2"/>
    <w:multiLevelType w:val="hybridMultilevel"/>
    <w:tmpl w:val="E56AD0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B84866"/>
    <w:multiLevelType w:val="hybridMultilevel"/>
    <w:tmpl w:val="134EF0B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D05FE7"/>
    <w:multiLevelType w:val="hybridMultilevel"/>
    <w:tmpl w:val="D83E75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34224E"/>
    <w:multiLevelType w:val="hybridMultilevel"/>
    <w:tmpl w:val="52A4B3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7757EF"/>
    <w:multiLevelType w:val="hybridMultilevel"/>
    <w:tmpl w:val="1FE867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730F7F"/>
    <w:multiLevelType w:val="hybridMultilevel"/>
    <w:tmpl w:val="9FB444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160BD1A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14AB97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B13A78"/>
    <w:multiLevelType w:val="hybridMultilevel"/>
    <w:tmpl w:val="AFC0E5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ED014C"/>
    <w:multiLevelType w:val="hybridMultilevel"/>
    <w:tmpl w:val="E196F1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196D61"/>
    <w:multiLevelType w:val="hybridMultilevel"/>
    <w:tmpl w:val="34D659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5755C7"/>
    <w:multiLevelType w:val="hybridMultilevel"/>
    <w:tmpl w:val="574EA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7C793C"/>
    <w:multiLevelType w:val="hybridMultilevel"/>
    <w:tmpl w:val="41A845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33CEE1C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C23D06"/>
    <w:multiLevelType w:val="hybridMultilevel"/>
    <w:tmpl w:val="9CDAEC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DC73D5"/>
    <w:multiLevelType w:val="hybridMultilevel"/>
    <w:tmpl w:val="7436C8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58C854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727999">
    <w:abstractNumId w:val="22"/>
  </w:num>
  <w:num w:numId="2" w16cid:durableId="9651267">
    <w:abstractNumId w:val="29"/>
  </w:num>
  <w:num w:numId="3" w16cid:durableId="49312007">
    <w:abstractNumId w:val="14"/>
  </w:num>
  <w:num w:numId="4" w16cid:durableId="2038045324">
    <w:abstractNumId w:val="27"/>
  </w:num>
  <w:num w:numId="5" w16cid:durableId="1944147198">
    <w:abstractNumId w:val="45"/>
  </w:num>
  <w:num w:numId="6" w16cid:durableId="1560171590">
    <w:abstractNumId w:val="42"/>
  </w:num>
  <w:num w:numId="7" w16cid:durableId="851653255">
    <w:abstractNumId w:val="24"/>
  </w:num>
  <w:num w:numId="8" w16cid:durableId="2142650282">
    <w:abstractNumId w:val="6"/>
  </w:num>
  <w:num w:numId="9" w16cid:durableId="36666396">
    <w:abstractNumId w:val="11"/>
  </w:num>
  <w:num w:numId="10" w16cid:durableId="2056394984">
    <w:abstractNumId w:val="19"/>
  </w:num>
  <w:num w:numId="11" w16cid:durableId="1956979384">
    <w:abstractNumId w:val="0"/>
  </w:num>
  <w:num w:numId="12" w16cid:durableId="840198094">
    <w:abstractNumId w:val="34"/>
  </w:num>
  <w:num w:numId="13" w16cid:durableId="1246648353">
    <w:abstractNumId w:val="13"/>
  </w:num>
  <w:num w:numId="14" w16cid:durableId="1780680613">
    <w:abstractNumId w:val="7"/>
  </w:num>
  <w:num w:numId="15" w16cid:durableId="281499514">
    <w:abstractNumId w:val="30"/>
  </w:num>
  <w:num w:numId="16" w16cid:durableId="2021472112">
    <w:abstractNumId w:val="16"/>
  </w:num>
  <w:num w:numId="17" w16cid:durableId="607932041">
    <w:abstractNumId w:val="32"/>
  </w:num>
  <w:num w:numId="18" w16cid:durableId="3213088">
    <w:abstractNumId w:val="20"/>
  </w:num>
  <w:num w:numId="19" w16cid:durableId="812213527">
    <w:abstractNumId w:val="28"/>
  </w:num>
  <w:num w:numId="20" w16cid:durableId="378016181">
    <w:abstractNumId w:val="17"/>
  </w:num>
  <w:num w:numId="21" w16cid:durableId="1117528040">
    <w:abstractNumId w:val="18"/>
  </w:num>
  <w:num w:numId="22" w16cid:durableId="1776250702">
    <w:abstractNumId w:val="31"/>
  </w:num>
  <w:num w:numId="23" w16cid:durableId="654652184">
    <w:abstractNumId w:val="12"/>
  </w:num>
  <w:num w:numId="24" w16cid:durableId="1326858005">
    <w:abstractNumId w:val="43"/>
  </w:num>
  <w:num w:numId="25" w16cid:durableId="643312927">
    <w:abstractNumId w:val="39"/>
  </w:num>
  <w:num w:numId="26" w16cid:durableId="1278218197">
    <w:abstractNumId w:val="36"/>
  </w:num>
  <w:num w:numId="27" w16cid:durableId="300620727">
    <w:abstractNumId w:val="40"/>
  </w:num>
  <w:num w:numId="28" w16cid:durableId="172573718">
    <w:abstractNumId w:val="21"/>
  </w:num>
  <w:num w:numId="29" w16cid:durableId="390230653">
    <w:abstractNumId w:val="48"/>
  </w:num>
  <w:num w:numId="30" w16cid:durableId="1231230215">
    <w:abstractNumId w:val="44"/>
  </w:num>
  <w:num w:numId="31" w16cid:durableId="1852866327">
    <w:abstractNumId w:val="2"/>
  </w:num>
  <w:num w:numId="32" w16cid:durableId="1019500979">
    <w:abstractNumId w:val="47"/>
  </w:num>
  <w:num w:numId="33" w16cid:durableId="763501436">
    <w:abstractNumId w:val="23"/>
  </w:num>
  <w:num w:numId="34" w16cid:durableId="1053115335">
    <w:abstractNumId w:val="46"/>
  </w:num>
  <w:num w:numId="35" w16cid:durableId="256445821">
    <w:abstractNumId w:val="10"/>
  </w:num>
  <w:num w:numId="36" w16cid:durableId="1279528074">
    <w:abstractNumId w:val="9"/>
  </w:num>
  <w:num w:numId="37" w16cid:durableId="1636136094">
    <w:abstractNumId w:val="38"/>
  </w:num>
  <w:num w:numId="38" w16cid:durableId="1073429724">
    <w:abstractNumId w:val="15"/>
  </w:num>
  <w:num w:numId="39" w16cid:durableId="60564352">
    <w:abstractNumId w:val="3"/>
  </w:num>
  <w:num w:numId="40" w16cid:durableId="1334338858">
    <w:abstractNumId w:val="26"/>
  </w:num>
  <w:num w:numId="41" w16cid:durableId="357850931">
    <w:abstractNumId w:val="5"/>
  </w:num>
  <w:num w:numId="42" w16cid:durableId="966276469">
    <w:abstractNumId w:val="41"/>
  </w:num>
  <w:num w:numId="43" w16cid:durableId="1148210904">
    <w:abstractNumId w:val="8"/>
  </w:num>
  <w:num w:numId="44" w16cid:durableId="809445344">
    <w:abstractNumId w:val="37"/>
  </w:num>
  <w:num w:numId="45" w16cid:durableId="2105565441">
    <w:abstractNumId w:val="25"/>
  </w:num>
  <w:num w:numId="46" w16cid:durableId="2065640036">
    <w:abstractNumId w:val="4"/>
  </w:num>
  <w:num w:numId="47" w16cid:durableId="1219055514">
    <w:abstractNumId w:val="33"/>
  </w:num>
  <w:num w:numId="48" w16cid:durableId="529877421">
    <w:abstractNumId w:val="35"/>
  </w:num>
  <w:num w:numId="49" w16cid:durableId="1536842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DE1"/>
    <w:rsid w:val="0001567F"/>
    <w:rsid w:val="0015636F"/>
    <w:rsid w:val="001B4B89"/>
    <w:rsid w:val="001E7AAF"/>
    <w:rsid w:val="0021778E"/>
    <w:rsid w:val="00241E9F"/>
    <w:rsid w:val="00397462"/>
    <w:rsid w:val="003A430F"/>
    <w:rsid w:val="004F170A"/>
    <w:rsid w:val="00512E85"/>
    <w:rsid w:val="005450B0"/>
    <w:rsid w:val="00577F62"/>
    <w:rsid w:val="005D4048"/>
    <w:rsid w:val="005D49FE"/>
    <w:rsid w:val="005D6810"/>
    <w:rsid w:val="00615DA2"/>
    <w:rsid w:val="00635F3A"/>
    <w:rsid w:val="00642FFA"/>
    <w:rsid w:val="006565FA"/>
    <w:rsid w:val="006A2C08"/>
    <w:rsid w:val="006A584C"/>
    <w:rsid w:val="00704F20"/>
    <w:rsid w:val="00705C65"/>
    <w:rsid w:val="007070B5"/>
    <w:rsid w:val="00773345"/>
    <w:rsid w:val="007C3F25"/>
    <w:rsid w:val="007F1A6E"/>
    <w:rsid w:val="00822723"/>
    <w:rsid w:val="00867D27"/>
    <w:rsid w:val="00882161"/>
    <w:rsid w:val="00886496"/>
    <w:rsid w:val="00973F05"/>
    <w:rsid w:val="00995EAD"/>
    <w:rsid w:val="009A0642"/>
    <w:rsid w:val="009A516C"/>
    <w:rsid w:val="009E1396"/>
    <w:rsid w:val="00A06795"/>
    <w:rsid w:val="00A17216"/>
    <w:rsid w:val="00A42068"/>
    <w:rsid w:val="00A46A0A"/>
    <w:rsid w:val="00AC70D3"/>
    <w:rsid w:val="00B863AD"/>
    <w:rsid w:val="00B94F70"/>
    <w:rsid w:val="00BB4DE1"/>
    <w:rsid w:val="00BC1A2D"/>
    <w:rsid w:val="00BD0D10"/>
    <w:rsid w:val="00C03E5F"/>
    <w:rsid w:val="00C27F7A"/>
    <w:rsid w:val="00C4612D"/>
    <w:rsid w:val="00C664DA"/>
    <w:rsid w:val="00C876C7"/>
    <w:rsid w:val="00C900CD"/>
    <w:rsid w:val="00C924E2"/>
    <w:rsid w:val="00CD09A7"/>
    <w:rsid w:val="00CE2618"/>
    <w:rsid w:val="00D203A1"/>
    <w:rsid w:val="00D8412F"/>
    <w:rsid w:val="00D95335"/>
    <w:rsid w:val="00DF66E2"/>
    <w:rsid w:val="00E43A37"/>
    <w:rsid w:val="00ED5F4C"/>
    <w:rsid w:val="00EF7424"/>
    <w:rsid w:val="00FB03E8"/>
    <w:rsid w:val="00FB4139"/>
    <w:rsid w:val="00FD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BC1F47"/>
  <w15:chartTrackingRefBased/>
  <w15:docId w15:val="{3447E023-EE75-4511-9383-36E5ED98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15636F"/>
    <w:pPr>
      <w:spacing w:after="0" w:line="240" w:lineRule="auto"/>
    </w:pPr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rsid w:val="0015636F"/>
    <w:rPr>
      <w:sz w:val="20"/>
      <w:szCs w:val="20"/>
    </w:rPr>
  </w:style>
  <w:style w:type="character" w:styleId="Referinnotdefinal">
    <w:name w:val="endnote reference"/>
    <w:uiPriority w:val="99"/>
    <w:semiHidden/>
    <w:unhideWhenUsed/>
    <w:rsid w:val="0015636F"/>
    <w:rPr>
      <w:vertAlign w:val="superscript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FB03E8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rsid w:val="00FB03E8"/>
    <w:rPr>
      <w:sz w:val="20"/>
      <w:szCs w:val="20"/>
    </w:rPr>
  </w:style>
  <w:style w:type="character" w:styleId="Referinnotdesubsol">
    <w:name w:val="footnote reference"/>
    <w:uiPriority w:val="99"/>
    <w:semiHidden/>
    <w:unhideWhenUsed/>
    <w:rsid w:val="00FB03E8"/>
    <w:rPr>
      <w:vertAlign w:val="superscript"/>
    </w:rPr>
  </w:style>
  <w:style w:type="paragraph" w:styleId="Antet">
    <w:name w:val="header"/>
    <w:basedOn w:val="Normal"/>
    <w:link w:val="AntetCaracter"/>
    <w:uiPriority w:val="99"/>
    <w:unhideWhenUsed/>
    <w:rsid w:val="00FB0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B03E8"/>
  </w:style>
  <w:style w:type="paragraph" w:styleId="Subsol">
    <w:name w:val="footer"/>
    <w:basedOn w:val="Normal"/>
    <w:link w:val="SubsolCaracter"/>
    <w:uiPriority w:val="99"/>
    <w:unhideWhenUsed/>
    <w:rsid w:val="00FB0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B03E8"/>
  </w:style>
  <w:style w:type="paragraph" w:styleId="Listparagraf">
    <w:name w:val="List Paragraph"/>
    <w:basedOn w:val="Normal"/>
    <w:uiPriority w:val="34"/>
    <w:qFormat/>
    <w:rsid w:val="00D95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Alsoft\Dot\Gaz\CL_Ctr%20rac%20202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164AE-79CD-4B08-BED0-89B2A83AA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CL_Ctr rac 2022</Template>
  <TotalTime>2</TotalTime>
  <Pages>8</Pages>
  <Words>4347</Words>
  <Characters>24778</Characters>
  <Application>Microsoft Office Word</Application>
  <DocSecurity>0</DocSecurity>
  <Lines>206</Lines>
  <Paragraphs>58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CL. LEVARDA</dc:creator>
  <cp:keywords/>
  <dc:description/>
  <cp:lastModifiedBy>adrian am. moraru</cp:lastModifiedBy>
  <cp:revision>2</cp:revision>
  <cp:lastPrinted>2022-03-30T10:00:00Z</cp:lastPrinted>
  <dcterms:created xsi:type="dcterms:W3CDTF">2023-11-02T07:57:00Z</dcterms:created>
  <dcterms:modified xsi:type="dcterms:W3CDTF">2023-11-02T07:57:00Z</dcterms:modified>
</cp:coreProperties>
</file>